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9E373" w14:textId="61B740C9" w:rsidR="00802035" w:rsidRDefault="00C524CD" w:rsidP="00802035">
      <w:pPr>
        <w:tabs>
          <w:tab w:val="center" w:pos="4513"/>
          <w:tab w:val="right" w:pos="8505"/>
        </w:tabs>
        <w:ind w:left="-426" w:right="118"/>
        <w:jc w:val="right"/>
        <w:rPr>
          <w:rFonts w:ascii="Calibri" w:eastAsia="Calibri" w:hAnsi="Calibri" w:cs="Arial"/>
          <w:color w:val="000000"/>
          <w:szCs w:val="30"/>
          <w:lang w:eastAsia="en-US"/>
        </w:rPr>
      </w:pPr>
      <w:r>
        <w:rPr>
          <w:rFonts w:ascii="Calibri" w:eastAsia="Calibri" w:hAnsi="Calibri" w:cs="Arial"/>
          <w:b/>
          <w:noProof/>
          <w:color w:val="000000"/>
          <w:sz w:val="30"/>
          <w:szCs w:val="30"/>
        </w:rPr>
        <w:drawing>
          <wp:anchor distT="0" distB="0" distL="114300" distR="114300" simplePos="0" relativeHeight="251660800" behindDoc="0" locked="0" layoutInCell="1" allowOverlap="1" wp14:anchorId="6ADD36F8" wp14:editId="7EAF5EC8">
            <wp:simplePos x="0" y="0"/>
            <wp:positionH relativeFrom="column">
              <wp:posOffset>38100</wp:posOffset>
            </wp:positionH>
            <wp:positionV relativeFrom="paragraph">
              <wp:posOffset>-158750</wp:posOffset>
            </wp:positionV>
            <wp:extent cx="1353820" cy="899795"/>
            <wp:effectExtent l="0" t="0" r="0" b="0"/>
            <wp:wrapNone/>
            <wp:docPr id="709938584" name="Picture 17" descr="A blu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938584" name="Picture 17" descr="A blue and black logo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8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2E6DFA59" wp14:editId="23A1EA06">
            <wp:simplePos x="0" y="0"/>
            <wp:positionH relativeFrom="margin">
              <wp:posOffset>5899150</wp:posOffset>
            </wp:positionH>
            <wp:positionV relativeFrom="paragraph">
              <wp:posOffset>69850</wp:posOffset>
            </wp:positionV>
            <wp:extent cx="749300" cy="301625"/>
            <wp:effectExtent l="0" t="0" r="0" b="3175"/>
            <wp:wrapTight wrapText="bothSides">
              <wp:wrapPolygon edited="0">
                <wp:start x="0" y="0"/>
                <wp:lineTo x="0" y="20463"/>
                <wp:lineTo x="20868" y="20463"/>
                <wp:lineTo x="20868" y="0"/>
                <wp:lineTo x="0" y="0"/>
              </wp:wrapPolygon>
            </wp:wrapTight>
            <wp:docPr id="11" name="Picture 11" descr="NHS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HS-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035">
        <w:rPr>
          <w:rFonts w:ascii="Calibri" w:eastAsia="Calibri" w:hAnsi="Calibri" w:cs="Arial"/>
          <w:b/>
          <w:noProof/>
          <w:color w:val="000000"/>
          <w:sz w:val="30"/>
          <w:szCs w:val="30"/>
        </w:rPr>
        <w:t>North East London</w:t>
      </w:r>
      <w:r w:rsidR="00802035">
        <w:rPr>
          <w:rFonts w:ascii="Calibri" w:eastAsia="Calibri" w:hAnsi="Calibri" w:cs="Arial"/>
          <w:b/>
          <w:color w:val="000000"/>
          <w:sz w:val="30"/>
          <w:szCs w:val="30"/>
          <w:lang w:eastAsia="en-US"/>
        </w:rPr>
        <w:t xml:space="preserve"> Wheelchair Service</w:t>
      </w:r>
    </w:p>
    <w:p w14:paraId="7E0798AD" w14:textId="2581055B" w:rsidR="00802035" w:rsidRDefault="00D53A22" w:rsidP="00802035">
      <w:pPr>
        <w:tabs>
          <w:tab w:val="center" w:pos="4513"/>
        </w:tabs>
        <w:ind w:right="118"/>
        <w:jc w:val="right"/>
        <w:rPr>
          <w:rFonts w:ascii="Calibri" w:eastAsia="Calibri" w:hAnsi="Calibri" w:cs="Arial"/>
          <w:color w:val="000000"/>
          <w:szCs w:val="30"/>
          <w:lang w:eastAsia="en-US"/>
        </w:rPr>
      </w:pPr>
      <w:r>
        <w:rPr>
          <w:rFonts w:ascii="Calibri" w:eastAsia="Calibri" w:hAnsi="Calibri" w:cs="Arial"/>
          <w:color w:val="000000"/>
          <w:szCs w:val="30"/>
          <w:lang w:eastAsia="en-US"/>
        </w:rPr>
        <w:t xml:space="preserve">NHS </w:t>
      </w:r>
      <w:proofErr w:type="gramStart"/>
      <w:r>
        <w:rPr>
          <w:rFonts w:ascii="Calibri" w:eastAsia="Calibri" w:hAnsi="Calibri" w:cs="Arial"/>
          <w:color w:val="000000"/>
          <w:szCs w:val="30"/>
          <w:lang w:eastAsia="en-US"/>
        </w:rPr>
        <w:t>North East</w:t>
      </w:r>
      <w:proofErr w:type="gramEnd"/>
      <w:r>
        <w:rPr>
          <w:rFonts w:ascii="Calibri" w:eastAsia="Calibri" w:hAnsi="Calibri" w:cs="Arial"/>
          <w:color w:val="000000"/>
          <w:szCs w:val="30"/>
          <w:lang w:eastAsia="en-US"/>
        </w:rPr>
        <w:t xml:space="preserve"> London Integrated Care Board</w:t>
      </w:r>
    </w:p>
    <w:p w14:paraId="36BD3367" w14:textId="229D5A1B" w:rsidR="00802035" w:rsidRDefault="00802035" w:rsidP="00802035">
      <w:pPr>
        <w:ind w:right="118"/>
        <w:rPr>
          <w:rFonts w:ascii="Calibri" w:eastAsia="Calibri" w:hAnsi="Calibri"/>
          <w:lang w:eastAsia="en-US"/>
        </w:rPr>
      </w:pPr>
    </w:p>
    <w:p w14:paraId="30B413AF" w14:textId="77777777" w:rsidR="00C524CD" w:rsidRDefault="00C524CD" w:rsidP="006063A5">
      <w:pPr>
        <w:pStyle w:val="Header"/>
        <w:ind w:right="-514"/>
        <w:rPr>
          <w:rFonts w:cs="Arial"/>
          <w:b/>
          <w:color w:val="000000"/>
          <w:sz w:val="40"/>
          <w:szCs w:val="40"/>
        </w:rPr>
      </w:pPr>
    </w:p>
    <w:p w14:paraId="092B64F3" w14:textId="5F934B13" w:rsidR="006063A5" w:rsidRPr="00850355" w:rsidRDefault="00E41E22" w:rsidP="006063A5">
      <w:pPr>
        <w:pStyle w:val="Header"/>
        <w:ind w:right="-514"/>
        <w:rPr>
          <w:rFonts w:cs="Arial"/>
          <w:b/>
          <w:color w:val="000000"/>
          <w:sz w:val="40"/>
          <w:szCs w:val="40"/>
        </w:rPr>
      </w:pPr>
      <w:r>
        <w:rPr>
          <w:rFonts w:cs="Arial"/>
          <w:b/>
          <w:color w:val="000000"/>
          <w:sz w:val="40"/>
          <w:szCs w:val="40"/>
        </w:rPr>
        <w:t xml:space="preserve">GP </w:t>
      </w:r>
      <w:r w:rsidR="006063A5" w:rsidRPr="00850355">
        <w:rPr>
          <w:rFonts w:cs="Arial"/>
          <w:b/>
          <w:color w:val="000000"/>
          <w:sz w:val="40"/>
          <w:szCs w:val="40"/>
        </w:rPr>
        <w:t>Referral Form</w:t>
      </w:r>
    </w:p>
    <w:p w14:paraId="60CC7426" w14:textId="77777777" w:rsidR="005035AF" w:rsidRDefault="005035AF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</w:p>
    <w:p w14:paraId="1E90C6A6" w14:textId="77777777" w:rsidR="007A54D4" w:rsidRPr="00D400F9" w:rsidRDefault="007A54D4" w:rsidP="007A54D4">
      <w:pPr>
        <w:ind w:right="-360"/>
        <w:jc w:val="center"/>
        <w:outlineLvl w:val="0"/>
        <w:rPr>
          <w:rFonts w:cs="Arial"/>
          <w:b/>
          <w:i/>
          <w:color w:val="000000"/>
          <w:szCs w:val="22"/>
        </w:rPr>
      </w:pPr>
      <w:r w:rsidRPr="00D400F9">
        <w:rPr>
          <w:rFonts w:cs="Arial"/>
          <w:b/>
          <w:i/>
          <w:color w:val="000000"/>
          <w:szCs w:val="22"/>
        </w:rPr>
        <w:t>Please ensure all fields are completed</w:t>
      </w:r>
      <w:r>
        <w:rPr>
          <w:rFonts w:cs="Arial"/>
          <w:b/>
          <w:i/>
          <w:color w:val="000000"/>
          <w:szCs w:val="22"/>
        </w:rPr>
        <w:t xml:space="preserve">. </w:t>
      </w:r>
      <w:r w:rsidRPr="00D400F9">
        <w:rPr>
          <w:rFonts w:cs="Arial"/>
          <w:b/>
          <w:i/>
          <w:color w:val="000000"/>
          <w:szCs w:val="22"/>
        </w:rPr>
        <w:t>Referrals received with insufficient information will be re</w:t>
      </w:r>
      <w:r>
        <w:rPr>
          <w:rFonts w:cs="Arial"/>
          <w:b/>
          <w:i/>
          <w:color w:val="000000"/>
          <w:szCs w:val="22"/>
        </w:rPr>
        <w:t xml:space="preserve">turned and </w:t>
      </w:r>
      <w:r w:rsidRPr="00D400F9">
        <w:rPr>
          <w:rFonts w:cs="Arial"/>
          <w:b/>
          <w:i/>
          <w:color w:val="000000"/>
          <w:szCs w:val="22"/>
        </w:rPr>
        <w:t>may lead to a delay in the referral being processed</w:t>
      </w:r>
    </w:p>
    <w:p w14:paraId="332196E9" w14:textId="77777777" w:rsidR="007A54D4" w:rsidRDefault="007A54D4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</w:p>
    <w:p w14:paraId="2AA742DC" w14:textId="77777777" w:rsidR="005035AF" w:rsidRPr="00F40527" w:rsidRDefault="005035AF" w:rsidP="00241F07">
      <w:pPr>
        <w:pStyle w:val="Header"/>
        <w:rPr>
          <w:rFonts w:cs="Arial"/>
          <w:i/>
          <w:color w:val="000000"/>
          <w:sz w:val="22"/>
          <w:szCs w:val="40"/>
        </w:rPr>
      </w:pPr>
      <w:r w:rsidRPr="00F40527">
        <w:rPr>
          <w:rFonts w:cs="Arial"/>
          <w:i/>
          <w:color w:val="000000"/>
          <w:sz w:val="22"/>
          <w:szCs w:val="40"/>
        </w:rPr>
        <w:t>This form can be completed on paper or electronically</w:t>
      </w:r>
      <w:r w:rsidR="00241F07">
        <w:rPr>
          <w:rFonts w:cs="Arial"/>
          <w:i/>
          <w:color w:val="000000"/>
          <w:sz w:val="22"/>
          <w:szCs w:val="40"/>
        </w:rPr>
        <w:t>,</w:t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 (check boxes can be </w:t>
      </w:r>
      <w:r w:rsidR="002F1149">
        <w:rPr>
          <w:rFonts w:cs="Arial"/>
          <w:i/>
          <w:color w:val="000000"/>
          <w:sz w:val="22"/>
          <w:szCs w:val="40"/>
        </w:rPr>
        <w:t>double</w:t>
      </w:r>
      <w:r w:rsidR="007A54D4">
        <w:rPr>
          <w:rFonts w:cs="Arial"/>
          <w:i/>
          <w:color w:val="000000"/>
          <w:sz w:val="22"/>
          <w:szCs w:val="40"/>
        </w:rPr>
        <w:t>-</w:t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clicked with the </w:t>
      </w:r>
      <w:r w:rsidR="00F40527" w:rsidRPr="00F40527">
        <w:rPr>
          <w:rFonts w:cs="Arial"/>
          <w:i/>
          <w:color w:val="000000"/>
          <w:sz w:val="22"/>
          <w:szCs w:val="40"/>
        </w:rPr>
        <w:t>mouse</w:t>
      </w:r>
      <w:r w:rsidR="00F40527">
        <w:rPr>
          <w:rFonts w:cs="Arial"/>
          <w:i/>
          <w:color w:val="000000"/>
          <w:sz w:val="22"/>
          <w:szCs w:val="40"/>
        </w:rPr>
        <w:t xml:space="preserve"> </w:t>
      </w:r>
      <w:r w:rsidR="0029454C" w:rsidRPr="00F40527">
        <w:rPr>
          <w:i/>
          <w:noProof/>
        </w:rPr>
        <w:drawing>
          <wp:inline distT="0" distB="0" distL="0" distR="0" wp14:anchorId="6DC7DB61" wp14:editId="27381931">
            <wp:extent cx="99374" cy="965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238" cy="11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). </w:t>
      </w:r>
      <w:r w:rsidR="001166C8">
        <w:rPr>
          <w:rFonts w:cs="Arial"/>
          <w:i/>
          <w:color w:val="000000"/>
          <w:sz w:val="22"/>
          <w:szCs w:val="40"/>
        </w:rPr>
        <w:t>Do not change the format or structure of this form, corrupted forms will be rejected.</w:t>
      </w:r>
      <w:r w:rsidR="007A54D4">
        <w:rPr>
          <w:rFonts w:cs="Arial"/>
          <w:i/>
          <w:color w:val="000000"/>
          <w:sz w:val="22"/>
          <w:szCs w:val="40"/>
        </w:rPr>
        <w:t xml:space="preserve"> </w:t>
      </w:r>
      <w:r w:rsidR="004A1F79" w:rsidRPr="00F40527">
        <w:rPr>
          <w:rFonts w:cs="Arial"/>
          <w:i/>
          <w:color w:val="000000"/>
          <w:sz w:val="22"/>
          <w:szCs w:val="40"/>
        </w:rPr>
        <w:t>Instructions how to send this form are at the end of the document.</w:t>
      </w:r>
    </w:p>
    <w:p w14:paraId="6DBCC012" w14:textId="77777777" w:rsidR="006063A5" w:rsidRPr="00850355" w:rsidRDefault="006063A5" w:rsidP="006063A5">
      <w:pPr>
        <w:rPr>
          <w:rFonts w:cs="Arial"/>
          <w:color w:val="00000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2"/>
        <w:gridCol w:w="5183"/>
      </w:tblGrid>
      <w:tr w:rsidR="006063A5" w:rsidRPr="00850355" w14:paraId="0413F931" w14:textId="77777777" w:rsidTr="00F40527">
        <w:trPr>
          <w:trHeight w:val="340"/>
        </w:trPr>
        <w:tc>
          <w:tcPr>
            <w:tcW w:w="1042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D215DAF" w14:textId="77777777" w:rsidR="006063A5" w:rsidRPr="00850355" w:rsidRDefault="006063A5" w:rsidP="00897486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Personal Details:</w:t>
            </w:r>
          </w:p>
        </w:tc>
      </w:tr>
      <w:tr w:rsidR="006063A5" w:rsidRPr="00850355" w14:paraId="72E0116C" w14:textId="77777777" w:rsidTr="00F40527">
        <w:trPr>
          <w:trHeight w:val="340"/>
        </w:trPr>
        <w:tc>
          <w:tcPr>
            <w:tcW w:w="524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4B6E99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Title: Mr / Mrs / Ms / Miss / </w:t>
            </w:r>
            <w:proofErr w:type="spellStart"/>
            <w:r w:rsidRPr="00850355">
              <w:rPr>
                <w:rFonts w:cs="Arial"/>
                <w:color w:val="000000"/>
                <w:sz w:val="22"/>
                <w:szCs w:val="22"/>
              </w:rPr>
              <w:t>Mstr</w:t>
            </w:r>
            <w:proofErr w:type="spellEnd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/ Other</w:t>
            </w:r>
          </w:p>
        </w:tc>
        <w:tc>
          <w:tcPr>
            <w:tcW w:w="518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1DE93FD" w14:textId="77777777" w:rsidR="006063A5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Gender:</w:t>
            </w:r>
          </w:p>
        </w:tc>
      </w:tr>
      <w:tr w:rsidR="006063A5" w:rsidRPr="00850355" w14:paraId="17722CD1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094523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Surname: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3AE0E95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First Name:</w:t>
            </w:r>
          </w:p>
        </w:tc>
      </w:tr>
      <w:tr w:rsidR="006063A5" w:rsidRPr="00850355" w14:paraId="3ACD80CA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2E1ABB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Date of Birth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DC43262" w14:textId="77777777" w:rsidR="006063A5" w:rsidRPr="00850355" w:rsidRDefault="006063A5" w:rsidP="00F15F5E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NHS </w:t>
            </w:r>
            <w:r w:rsidR="00F15F5E">
              <w:rPr>
                <w:rFonts w:cs="Arial"/>
                <w:color w:val="000000"/>
                <w:sz w:val="22"/>
                <w:szCs w:val="22"/>
              </w:rPr>
              <w:t>N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o:</w:t>
            </w:r>
          </w:p>
        </w:tc>
      </w:tr>
      <w:tr w:rsidR="006063A5" w:rsidRPr="00850355" w14:paraId="43303F82" w14:textId="77777777" w:rsidTr="00F40527">
        <w:trPr>
          <w:trHeight w:val="340"/>
        </w:trPr>
        <w:tc>
          <w:tcPr>
            <w:tcW w:w="10425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8D29F25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Home Address:</w:t>
            </w:r>
          </w:p>
        </w:tc>
      </w:tr>
      <w:tr w:rsidR="006063A5" w:rsidRPr="00850355" w14:paraId="459DCDC1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D013BD0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3606F62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Post Code:</w:t>
            </w:r>
          </w:p>
        </w:tc>
      </w:tr>
      <w:tr w:rsidR="006063A5" w:rsidRPr="00850355" w14:paraId="7D306A10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EB4612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Home telephone: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9EBFC07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Mobile:</w:t>
            </w:r>
          </w:p>
        </w:tc>
      </w:tr>
      <w:tr w:rsidR="006063A5" w:rsidRPr="00850355" w14:paraId="122E20E2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561D9A1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Preferred method of contact: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E6CC08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Email Address: </w:t>
            </w:r>
          </w:p>
        </w:tc>
      </w:tr>
    </w:tbl>
    <w:p w14:paraId="0EB026A4" w14:textId="77777777" w:rsidR="006063A5" w:rsidRPr="003704DD" w:rsidRDefault="006063A5" w:rsidP="006063A5">
      <w:pPr>
        <w:rPr>
          <w:rFonts w:cs="Arial"/>
          <w:color w:val="000000"/>
          <w:sz w:val="10"/>
          <w:szCs w:val="10"/>
        </w:rPr>
      </w:pPr>
    </w:p>
    <w:tbl>
      <w:tblPr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349"/>
        <w:gridCol w:w="2414"/>
        <w:gridCol w:w="2662"/>
      </w:tblGrid>
      <w:tr w:rsidR="006063A5" w:rsidRPr="00850355" w14:paraId="31D015E3" w14:textId="77777777" w:rsidTr="00F40527">
        <w:trPr>
          <w:trHeight w:val="340"/>
        </w:trPr>
        <w:tc>
          <w:tcPr>
            <w:tcW w:w="5349" w:type="dxa"/>
            <w:vAlign w:val="center"/>
          </w:tcPr>
          <w:p w14:paraId="16C71F52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GP Name:</w:t>
            </w:r>
          </w:p>
        </w:tc>
        <w:tc>
          <w:tcPr>
            <w:tcW w:w="5076" w:type="dxa"/>
            <w:gridSpan w:val="2"/>
            <w:vAlign w:val="center"/>
          </w:tcPr>
          <w:p w14:paraId="70095A0A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Practice:</w:t>
            </w:r>
          </w:p>
        </w:tc>
      </w:tr>
      <w:tr w:rsidR="006063A5" w:rsidRPr="00850355" w14:paraId="572E226C" w14:textId="77777777" w:rsidTr="00F40527">
        <w:trPr>
          <w:trHeight w:val="340"/>
        </w:trPr>
        <w:tc>
          <w:tcPr>
            <w:tcW w:w="10425" w:type="dxa"/>
            <w:gridSpan w:val="3"/>
            <w:vAlign w:val="center"/>
          </w:tcPr>
          <w:p w14:paraId="16E480CE" w14:textId="77777777" w:rsidR="006063A5" w:rsidRPr="00850355" w:rsidRDefault="003E06BB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Address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  <w:r w:rsidR="00884C9E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063A5" w:rsidRPr="00850355" w14:paraId="256972C2" w14:textId="77777777" w:rsidTr="00F40527">
        <w:trPr>
          <w:trHeight w:val="340"/>
        </w:trPr>
        <w:tc>
          <w:tcPr>
            <w:tcW w:w="5349" w:type="dxa"/>
            <w:vAlign w:val="center"/>
          </w:tcPr>
          <w:p w14:paraId="1FEB5CEE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Post Code:</w:t>
            </w:r>
          </w:p>
        </w:tc>
        <w:tc>
          <w:tcPr>
            <w:tcW w:w="5076" w:type="dxa"/>
            <w:gridSpan w:val="2"/>
            <w:vAlign w:val="center"/>
          </w:tcPr>
          <w:p w14:paraId="2358EC2E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</w:tr>
      <w:tr w:rsidR="00897486" w:rsidRPr="00850355" w14:paraId="3A889870" w14:textId="77777777" w:rsidTr="00F40527">
        <w:trPr>
          <w:trHeight w:val="340"/>
        </w:trPr>
        <w:tc>
          <w:tcPr>
            <w:tcW w:w="5349" w:type="dxa"/>
            <w:vAlign w:val="center"/>
          </w:tcPr>
          <w:p w14:paraId="59645258" w14:textId="77777777" w:rsidR="00897486" w:rsidRPr="00850355" w:rsidRDefault="00897486" w:rsidP="00897486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Is the Service User under Continuing Healthcare?</w:t>
            </w:r>
          </w:p>
        </w:tc>
        <w:tc>
          <w:tcPr>
            <w:tcW w:w="2414" w:type="dxa"/>
            <w:vAlign w:val="center"/>
          </w:tcPr>
          <w:p w14:paraId="78B7D9F3" w14:textId="77777777" w:rsidR="009B62BC" w:rsidRPr="00850355" w:rsidRDefault="00850E3E" w:rsidP="009B62BC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0"/>
            <w:r w:rsidR="00054014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  <w:r w:rsidR="009B62BC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  <w:vAlign w:val="center"/>
          </w:tcPr>
          <w:p w14:paraId="40313344" w14:textId="77777777" w:rsidR="00897486" w:rsidRPr="00850355" w:rsidRDefault="00850E3E" w:rsidP="009B62BC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"/>
            <w:r w:rsidR="00054014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  <w:r w:rsidR="009B62BC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897486" w:rsidRPr="00850355" w14:paraId="0D857FF4" w14:textId="77777777" w:rsidTr="00F40527">
        <w:trPr>
          <w:trHeight w:val="896"/>
        </w:trPr>
        <w:tc>
          <w:tcPr>
            <w:tcW w:w="10425" w:type="dxa"/>
            <w:gridSpan w:val="3"/>
          </w:tcPr>
          <w:p w14:paraId="254CC746" w14:textId="77777777" w:rsidR="00897486" w:rsidRPr="00850355" w:rsidRDefault="00897486" w:rsidP="00897486">
            <w:pPr>
              <w:spacing w:before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Additional Information relating to Continuing Healthcare?</w:t>
            </w:r>
          </w:p>
        </w:tc>
      </w:tr>
    </w:tbl>
    <w:p w14:paraId="558A7DF8" w14:textId="77777777" w:rsidR="008F1D53" w:rsidRPr="003704DD" w:rsidRDefault="008F1D53" w:rsidP="006063A5">
      <w:pPr>
        <w:rPr>
          <w:rFonts w:cs="Arial"/>
          <w:color w:val="000000"/>
          <w:sz w:val="10"/>
          <w:szCs w:val="10"/>
        </w:rPr>
      </w:pPr>
    </w:p>
    <w:tbl>
      <w:tblPr>
        <w:tblpPr w:leftFromText="180" w:rightFromText="180" w:vertAnchor="text" w:horzAnchor="margin" w:tblpY="34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410"/>
        <w:gridCol w:w="1304"/>
        <w:gridCol w:w="113"/>
        <w:gridCol w:w="1843"/>
        <w:gridCol w:w="567"/>
        <w:gridCol w:w="2662"/>
      </w:tblGrid>
      <w:tr w:rsidR="008F1D53" w:rsidRPr="00850355" w14:paraId="76163D07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D0F7420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Next of Kin:</w:t>
            </w:r>
          </w:p>
        </w:tc>
        <w:tc>
          <w:tcPr>
            <w:tcW w:w="5185" w:type="dxa"/>
            <w:gridSpan w:val="4"/>
            <w:tcBorders>
              <w:top w:val="single" w:sz="12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E6D215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Nominated Contact Person:</w:t>
            </w:r>
          </w:p>
        </w:tc>
      </w:tr>
      <w:tr w:rsidR="008F1D53" w:rsidRPr="00850355" w14:paraId="186E694A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dotted" w:sz="4" w:space="0" w:color="auto"/>
              <w:left w:val="single" w:sz="12" w:space="0" w:color="auto"/>
              <w:bottom w:val="dotted" w:sz="2" w:space="0" w:color="auto"/>
              <w:right w:val="single" w:sz="8" w:space="0" w:color="auto"/>
            </w:tcBorders>
            <w:vAlign w:val="center"/>
          </w:tcPr>
          <w:p w14:paraId="4E3027BC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Relationship:</w:t>
            </w:r>
          </w:p>
        </w:tc>
        <w:tc>
          <w:tcPr>
            <w:tcW w:w="5185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8712A3F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Relationship:</w:t>
            </w:r>
          </w:p>
        </w:tc>
      </w:tr>
      <w:tr w:rsidR="008F1D53" w:rsidRPr="00850355" w14:paraId="4B951B53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dotted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EC9EA69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  <w:tc>
          <w:tcPr>
            <w:tcW w:w="5185" w:type="dxa"/>
            <w:gridSpan w:val="4"/>
            <w:tcBorders>
              <w:top w:val="dotted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332B6A2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</w:tr>
      <w:tr w:rsidR="00897486" w:rsidRPr="00850355" w14:paraId="46874D75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2461B05" w14:textId="77777777" w:rsidR="00897486" w:rsidRPr="00850355" w:rsidRDefault="00897486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Power of Attorney: </w:t>
            </w:r>
          </w:p>
        </w:tc>
      </w:tr>
      <w:tr w:rsidR="00897486" w:rsidRPr="00850355" w14:paraId="3AC25980" w14:textId="77777777" w:rsidTr="00F40527">
        <w:trPr>
          <w:trHeight w:val="340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FB355A6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2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DE99A79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EPA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75D7CD46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4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LPA (Finance/ Property)</w:t>
            </w: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72EAF4E8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5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LPA (Health/Welfare)</w:t>
            </w:r>
          </w:p>
        </w:tc>
      </w:tr>
      <w:tr w:rsidR="008F1D53" w:rsidRPr="00850355" w14:paraId="2675E75C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CF048A9" w14:textId="77777777" w:rsidR="00344C95" w:rsidRDefault="00344C9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Details:</w:t>
            </w:r>
          </w:p>
          <w:p w14:paraId="392047F9" w14:textId="77777777" w:rsidR="00897486" w:rsidRPr="00850355" w:rsidRDefault="0089748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F572F4" w:rsidRPr="00850355" w14:paraId="7F1651E1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4398E57" w14:textId="77777777" w:rsidR="00F572F4" w:rsidRPr="00850355" w:rsidRDefault="00F572F4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Children’s Referral Only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:</w:t>
            </w:r>
          </w:p>
        </w:tc>
      </w:tr>
      <w:tr w:rsidR="00F572F4" w:rsidRPr="00850355" w14:paraId="1AF6AB44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650205F" w14:textId="77777777" w:rsidR="00F572F4" w:rsidRPr="00850355" w:rsidRDefault="009B62BC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2E2B3781" wp14:editId="4AFD2D60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203835</wp:posOffset>
                      </wp:positionV>
                      <wp:extent cx="4619625" cy="0"/>
                      <wp:effectExtent l="13335" t="10795" r="5715" b="8255"/>
                      <wp:wrapNone/>
                      <wp:docPr id="3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19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D0B6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o:spid="_x0000_s1026" type="#_x0000_t32" style="position:absolute;margin-left:93.3pt;margin-top:16.05pt;width:363.7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"/>
                  </w:pict>
                </mc:Fallback>
              </mc:AlternateConten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Primary Carer</w:t>
            </w:r>
            <w:r w:rsidR="00350E7C">
              <w:rPr>
                <w:rFonts w:cs="Arial"/>
                <w:color w:val="000000"/>
                <w:sz w:val="22"/>
                <w:szCs w:val="22"/>
              </w:rPr>
              <w:t>:</w:t>
            </w:r>
          </w:p>
        </w:tc>
      </w:tr>
      <w:tr w:rsidR="00F572F4" w:rsidRPr="00850355" w14:paraId="349AF3B9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414FF83" w14:textId="77777777" w:rsidR="00F572F4" w:rsidRPr="00850355" w:rsidRDefault="009B62BC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6DC289B9" wp14:editId="5B2A73D8">
                      <wp:simplePos x="0" y="0"/>
                      <wp:positionH relativeFrom="column">
                        <wp:posOffset>2348865</wp:posOffset>
                      </wp:positionH>
                      <wp:positionV relativeFrom="paragraph">
                        <wp:posOffset>212725</wp:posOffset>
                      </wp:positionV>
                      <wp:extent cx="3457575" cy="0"/>
                      <wp:effectExtent l="5715" t="10160" r="13335" b="8890"/>
                      <wp:wrapNone/>
                      <wp:docPr id="3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6A1C2" id="AutoShape 8" o:spid="_x0000_s1026" type="#_x0000_t32" style="position:absolute;margin-left:184.95pt;margin-top:16.75pt;width:272.25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"/>
                  </w:pict>
                </mc:Fallback>
              </mc:AlternateConten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Person with Parental Responsibility:</w:t>
            </w:r>
          </w:p>
        </w:tc>
      </w:tr>
      <w:tr w:rsidR="00F572F4" w:rsidRPr="00850355" w14:paraId="0ED6E054" w14:textId="77777777" w:rsidTr="00F40527">
        <w:trPr>
          <w:trHeight w:val="340"/>
        </w:trPr>
        <w:tc>
          <w:tcPr>
            <w:tcW w:w="535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784BD59" w14:textId="77777777" w:rsidR="00F572F4" w:rsidRPr="00850355" w:rsidRDefault="00F572F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Is this child subject to safeguarding plan? 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A60E18F" w14:textId="77777777" w:rsidR="00F572F4" w:rsidRPr="00850355" w:rsidRDefault="0005401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Yes</w: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1BA302B" w14:textId="77777777" w:rsidR="00F572F4" w:rsidRPr="00850355" w:rsidRDefault="0005401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"/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t xml:space="preserve"> </w: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</w:tbl>
    <w:p w14:paraId="6468AFFC" w14:textId="77777777" w:rsidR="008F1D53" w:rsidRPr="00850355" w:rsidRDefault="008F1D53" w:rsidP="006063A5">
      <w:pPr>
        <w:rPr>
          <w:rFonts w:cs="Arial"/>
          <w:color w:val="000000"/>
          <w:sz w:val="16"/>
          <w:szCs w:val="16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6"/>
        <w:gridCol w:w="2575"/>
        <w:gridCol w:w="2344"/>
      </w:tblGrid>
      <w:tr w:rsidR="00C53FCE" w:rsidRPr="00850355" w14:paraId="572F9695" w14:textId="77777777" w:rsidTr="00F40527">
        <w:tc>
          <w:tcPr>
            <w:tcW w:w="550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F343C9A" w14:textId="77777777" w:rsidR="00C53FCE" w:rsidRPr="00850355" w:rsidRDefault="00C53FCE" w:rsidP="00E41E2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lastRenderedPageBreak/>
              <w:t>Do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es the patient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speak English? </w:t>
            </w:r>
          </w:p>
        </w:tc>
        <w:tc>
          <w:tcPr>
            <w:tcW w:w="25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205A28F" w14:textId="77777777" w:rsidR="00C53FCE" w:rsidRPr="00850355" w:rsidRDefault="001D7D92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8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8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</w:p>
        </w:tc>
        <w:tc>
          <w:tcPr>
            <w:tcW w:w="234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1D3A0DC9" w14:textId="77777777" w:rsidR="00C53FCE" w:rsidRPr="00850355" w:rsidRDefault="001D7D92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  <w:tr w:rsidR="00C53FCE" w:rsidRPr="00850355" w14:paraId="5BA1CCFE" w14:textId="77777777" w:rsidTr="00F40527">
        <w:tc>
          <w:tcPr>
            <w:tcW w:w="550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B0C5AB" w14:textId="77777777" w:rsidR="00C53FCE" w:rsidRPr="00850355" w:rsidRDefault="00C53FCE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Do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es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the patient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need a qualified interpreter?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</w:tcPr>
          <w:p w14:paraId="339C0E68" w14:textId="77777777" w:rsidR="00C53FCE" w:rsidRPr="00850355" w:rsidRDefault="001D7D92" w:rsidP="00F572F4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E18B18" w14:textId="77777777" w:rsidR="00C53FCE" w:rsidRPr="00850355" w:rsidRDefault="001D7D92" w:rsidP="00F572F4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  <w:tr w:rsidR="00C53FCE" w:rsidRPr="00850355" w14:paraId="25C8EE82" w14:textId="77777777" w:rsidTr="00F40527"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9420BBB" w14:textId="77777777" w:rsidR="00C53FCE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06AB0634" wp14:editId="6A19BF79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179705</wp:posOffset>
                      </wp:positionV>
                      <wp:extent cx="3072765" cy="0"/>
                      <wp:effectExtent l="13335" t="8890" r="9525" b="10160"/>
                      <wp:wrapNone/>
                      <wp:docPr id="2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727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17B50" id="AutoShape 14" o:spid="_x0000_s1026" type="#_x0000_t32" style="position:absolute;margin-left:199.8pt;margin-top:14.15pt;width:241.95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"/>
                  </w:pict>
                </mc:Fallback>
              </mc:AlternateConten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 xml:space="preserve">If yes, please indicate which language: </w:t>
            </w:r>
          </w:p>
        </w:tc>
      </w:tr>
      <w:tr w:rsidR="00C53FCE" w:rsidRPr="00850355" w14:paraId="1AF0100D" w14:textId="77777777" w:rsidTr="00F40527"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72C872" w14:textId="77777777" w:rsidR="00C53FCE" w:rsidRDefault="00C4461F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8D362D7" wp14:editId="6083C2CC">
                      <wp:simplePos x="0" y="0"/>
                      <wp:positionH relativeFrom="column">
                        <wp:posOffset>2512694</wp:posOffset>
                      </wp:positionH>
                      <wp:positionV relativeFrom="paragraph">
                        <wp:posOffset>226060</wp:posOffset>
                      </wp:positionV>
                      <wp:extent cx="3114675" cy="0"/>
                      <wp:effectExtent l="0" t="0" r="2857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14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39B7C1" id="Straight Connector 4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85pt,17.8pt" to="443.1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" strokecolor="#0d0d0d [3069]" strokeweight=".5pt">
                      <v:stroke joinstyle="miter"/>
                    </v:line>
                  </w:pict>
                </mc:Fallback>
              </mc:AlternateConten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hat 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i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s 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their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preferred language?</w:t>
            </w:r>
          </w:p>
          <w:p w14:paraId="5680815F" w14:textId="77777777" w:rsidR="00C4461F" w:rsidRPr="00C4461F" w:rsidRDefault="00C4461F" w:rsidP="004E3942">
            <w:pPr>
              <w:spacing w:line="360" w:lineRule="auto"/>
              <w:rPr>
                <w:rFonts w:cs="Arial"/>
                <w:color w:val="000000"/>
                <w:sz w:val="6"/>
                <w:szCs w:val="22"/>
              </w:rPr>
            </w:pPr>
          </w:p>
        </w:tc>
      </w:tr>
    </w:tbl>
    <w:p w14:paraId="06A483D7" w14:textId="77777777" w:rsidR="00C53FCE" w:rsidRPr="00850355" w:rsidRDefault="00C53FCE" w:rsidP="00E46497">
      <w:pPr>
        <w:rPr>
          <w:rFonts w:cs="Arial"/>
          <w:color w:val="000000"/>
        </w:rPr>
      </w:pPr>
    </w:p>
    <w:tbl>
      <w:tblPr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205"/>
        <w:gridCol w:w="5220"/>
      </w:tblGrid>
      <w:tr w:rsidR="00E46497" w:rsidRPr="00850355" w14:paraId="1C056794" w14:textId="77777777" w:rsidTr="00BB6E67">
        <w:trPr>
          <w:trHeight w:val="1014"/>
        </w:trPr>
        <w:tc>
          <w:tcPr>
            <w:tcW w:w="10425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14:paraId="70627CA9" w14:textId="77777777" w:rsidR="00E32161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Medical Conditions / diagnosis (including mental health):</w:t>
            </w:r>
          </w:p>
          <w:p w14:paraId="0D554A05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E46497" w:rsidRPr="00850355" w14:paraId="0277EF8B" w14:textId="77777777" w:rsidTr="00F40527">
        <w:trPr>
          <w:trHeight w:val="835"/>
        </w:trPr>
        <w:tc>
          <w:tcPr>
            <w:tcW w:w="10425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1663505E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Medication:</w:t>
            </w:r>
          </w:p>
          <w:p w14:paraId="7B0ED114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E46497" w:rsidRPr="00850355" w14:paraId="21638943" w14:textId="77777777" w:rsidTr="00F40527">
        <w:tc>
          <w:tcPr>
            <w:tcW w:w="520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2D63F6" w14:textId="77777777" w:rsidR="00A3111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Height (estimate)</w:t>
            </w:r>
          </w:p>
        </w:tc>
        <w:tc>
          <w:tcPr>
            <w:tcW w:w="5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E60C49D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Weight (estimate)</w:t>
            </w:r>
          </w:p>
        </w:tc>
      </w:tr>
      <w:tr w:rsidR="00E46497" w:rsidRPr="00850355" w14:paraId="7ED9948C" w14:textId="77777777" w:rsidTr="00F40527">
        <w:tc>
          <w:tcPr>
            <w:tcW w:w="10425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14:paraId="02959B19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Reason for referral / re-referral:</w:t>
            </w:r>
          </w:p>
          <w:p w14:paraId="406BB3B2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14:paraId="7C24AA61" w14:textId="77777777" w:rsidR="00E46497" w:rsidRPr="00850355" w:rsidRDefault="00E46497" w:rsidP="00E46497">
      <w:pPr>
        <w:rPr>
          <w:rFonts w:cs="Arial"/>
          <w:color w:val="000000"/>
          <w:sz w:val="22"/>
          <w:szCs w:val="22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8"/>
        <w:gridCol w:w="2089"/>
        <w:gridCol w:w="2068"/>
      </w:tblGrid>
      <w:tr w:rsidR="005737E3" w:rsidRPr="00850355" w14:paraId="795E4302" w14:textId="77777777" w:rsidTr="002F1149">
        <w:trPr>
          <w:trHeight w:val="374"/>
        </w:trPr>
        <w:tc>
          <w:tcPr>
            <w:tcW w:w="6268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25A93E41" w14:textId="77777777" w:rsidR="005737E3" w:rsidRPr="00850355" w:rsidRDefault="005737E3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Is the person is medically unfit to travel?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C6168F" w14:textId="77777777" w:rsidR="005737E3" w:rsidRPr="00850355" w:rsidRDefault="001D7D92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125C48B7" w14:textId="77777777" w:rsidR="005737E3" w:rsidRPr="00850355" w:rsidRDefault="001D7D92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13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No</w:t>
            </w:r>
          </w:p>
        </w:tc>
      </w:tr>
      <w:tr w:rsidR="005737E3" w:rsidRPr="00850355" w14:paraId="4E7E5E01" w14:textId="77777777" w:rsidTr="00F40527">
        <w:trPr>
          <w:trHeight w:val="389"/>
        </w:trPr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03D9C36" w14:textId="77777777" w:rsidR="005737E3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39D4ED24" wp14:editId="389A6089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149225</wp:posOffset>
                      </wp:positionV>
                      <wp:extent cx="5076825" cy="0"/>
                      <wp:effectExtent l="9525" t="13335" r="9525" b="5715"/>
                      <wp:wrapNone/>
                      <wp:docPr id="25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76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96DD2" id="AutoShape 15" o:spid="_x0000_s1026" type="#_x0000_t32" style="position:absolute;margin-left:111.75pt;margin-top:11.75pt;width:399.75pt;height:0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"/>
                  </w:pict>
                </mc:Fallback>
              </mc:AlternateConten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If yes, explain why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 xml:space="preserve">: </w:t>
            </w:r>
          </w:p>
          <w:p w14:paraId="469EA074" w14:textId="77777777" w:rsidR="00A31117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1576352C" wp14:editId="72E2A4CF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153670</wp:posOffset>
                      </wp:positionV>
                      <wp:extent cx="6477000" cy="0"/>
                      <wp:effectExtent l="9525" t="11430" r="9525" b="7620"/>
                      <wp:wrapNone/>
                      <wp:docPr id="2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41309B" id="AutoShape 16" o:spid="_x0000_s1026" type="#_x0000_t32" style="position:absolute;margin-left:1.5pt;margin-top:12.1pt;width:510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"/>
                  </w:pict>
                </mc:Fallback>
              </mc:AlternateContent>
            </w:r>
          </w:p>
        </w:tc>
      </w:tr>
      <w:tr w:rsidR="005737E3" w:rsidRPr="00850355" w14:paraId="44561A94" w14:textId="77777777" w:rsidTr="00F40527">
        <w:trPr>
          <w:trHeight w:val="374"/>
        </w:trPr>
        <w:tc>
          <w:tcPr>
            <w:tcW w:w="62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60E91A5D" w14:textId="77777777" w:rsidR="005737E3" w:rsidRPr="00850355" w:rsidRDefault="005737E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Is the person dependent on use of supplementary oxygen?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9A53EFE" w14:textId="77777777" w:rsidR="005737E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36E94FB" w14:textId="77777777" w:rsidR="005737E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5"/>
            <w:r w:rsidR="005737E3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</w:tbl>
    <w:p w14:paraId="36467EDA" w14:textId="77777777" w:rsidR="00C53FCE" w:rsidRDefault="00C53FCE">
      <w:pPr>
        <w:rPr>
          <w:rFonts w:cs="Arial"/>
          <w:color w:val="000000"/>
          <w:sz w:val="10"/>
          <w:szCs w:val="10"/>
        </w:rPr>
      </w:pPr>
    </w:p>
    <w:p w14:paraId="497D37ED" w14:textId="77777777" w:rsidR="002F1149" w:rsidRDefault="002F1149">
      <w:pPr>
        <w:rPr>
          <w:rFonts w:cs="Arial"/>
          <w:color w:val="000000"/>
          <w:sz w:val="10"/>
          <w:szCs w:val="10"/>
        </w:rPr>
      </w:pPr>
    </w:p>
    <w:p w14:paraId="63D76AEB" w14:textId="77777777" w:rsidR="002F1149" w:rsidRDefault="002F1149">
      <w:pPr>
        <w:rPr>
          <w:rFonts w:cs="Arial"/>
          <w:color w:val="00000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3"/>
        <w:gridCol w:w="5207"/>
      </w:tblGrid>
      <w:tr w:rsidR="002F1149" w:rsidRPr="00850355" w14:paraId="23A5D713" w14:textId="77777777" w:rsidTr="00F61B9D">
        <w:tc>
          <w:tcPr>
            <w:tcW w:w="104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2DA1D2" w14:textId="77777777" w:rsidR="002F1149" w:rsidRPr="00850355" w:rsidRDefault="002F1149" w:rsidP="00F61B9D">
            <w:pPr>
              <w:spacing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Referrer details</w:t>
            </w:r>
          </w:p>
        </w:tc>
      </w:tr>
      <w:tr w:rsidR="002F1149" w:rsidRPr="00850355" w14:paraId="14B66332" w14:textId="77777777" w:rsidTr="00F61B9D">
        <w:tc>
          <w:tcPr>
            <w:tcW w:w="1041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2C38A8F4" w14:textId="77777777" w:rsidR="002F1149" w:rsidRPr="00850355" w:rsidRDefault="002F1149" w:rsidP="00F61B9D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9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6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The service user is aware this referral is being made</w:t>
            </w:r>
          </w:p>
        </w:tc>
      </w:tr>
      <w:tr w:rsidR="002F1149" w:rsidRPr="00850355" w14:paraId="3C41DCC1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40844BD" w14:textId="77777777" w:rsidR="002F1149" w:rsidRPr="00850355" w:rsidRDefault="002F1149" w:rsidP="00F61B9D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9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7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I have completed this referral form truthfully and accurately</w:t>
            </w:r>
          </w:p>
        </w:tc>
      </w:tr>
      <w:tr w:rsidR="002F1149" w:rsidRPr="00850355" w14:paraId="3E0BA2D7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BEA6A3" w14:textId="77777777" w:rsidR="002F1149" w:rsidRPr="00850355" w:rsidRDefault="002F1149" w:rsidP="00F61B9D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9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8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If possible, I would like to be invited to the wheelchair and seating assessment</w:t>
            </w:r>
          </w:p>
        </w:tc>
      </w:tr>
      <w:tr w:rsidR="002F1149" w:rsidRPr="00850355" w14:paraId="368F51D4" w14:textId="77777777" w:rsidTr="00F61B9D">
        <w:tc>
          <w:tcPr>
            <w:tcW w:w="1041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F72F3F6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580606BF" w14:textId="77777777" w:rsidR="002F1149" w:rsidRPr="00850355" w:rsidRDefault="002F1149" w:rsidP="00F61B9D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BD99281" wp14:editId="64D66210">
                      <wp:simplePos x="0" y="0"/>
                      <wp:positionH relativeFrom="column">
                        <wp:posOffset>3493770</wp:posOffset>
                      </wp:positionH>
                      <wp:positionV relativeFrom="paragraph">
                        <wp:posOffset>147955</wp:posOffset>
                      </wp:positionV>
                      <wp:extent cx="2695575" cy="0"/>
                      <wp:effectExtent l="0" t="0" r="28575" b="19050"/>
                      <wp:wrapNone/>
                      <wp:docPr id="9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95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0A45F" id="AutoShape 26" o:spid="_x0000_s1026" type="#_x0000_t32" style="position:absolute;margin-left:275.1pt;margin-top:11.65pt;width:212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Signed: </w:t>
            </w:r>
            <w:r>
              <w:rPr>
                <w:rFonts w:cs="Arial"/>
                <w:color w:val="000000"/>
                <w:sz w:val="22"/>
                <w:szCs w:val="22"/>
              </w:rPr>
              <w:t>(</w:t>
            </w:r>
            <w:r w:rsidRPr="00C4461F">
              <w:rPr>
                <w:rFonts w:cs="Arial"/>
                <w:i/>
                <w:color w:val="000000"/>
                <w:sz w:val="22"/>
                <w:szCs w:val="22"/>
              </w:rPr>
              <w:t>not required for electronic submission by GP</w:t>
            </w:r>
            <w:r>
              <w:rPr>
                <w:rFonts w:cs="Arial"/>
                <w:color w:val="000000"/>
                <w:sz w:val="22"/>
                <w:szCs w:val="22"/>
              </w:rPr>
              <w:t>)</w:t>
            </w:r>
          </w:p>
          <w:p w14:paraId="7A3DBA2E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F7CDBC1" wp14:editId="440729B8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154305</wp:posOffset>
                      </wp:positionV>
                      <wp:extent cx="2619375" cy="0"/>
                      <wp:effectExtent l="9525" t="9525" r="9525" b="9525"/>
                      <wp:wrapNone/>
                      <wp:docPr id="8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605BE" id="AutoShape 28" o:spid="_x0000_s1026" type="#_x0000_t32" style="position:absolute;margin-left:41.25pt;margin-top:12.15pt;width:206.2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N5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Date:</w:t>
            </w:r>
          </w:p>
          <w:p w14:paraId="2D1C6D06" w14:textId="77777777" w:rsidR="002F1149" w:rsidRPr="00850355" w:rsidRDefault="002F1149" w:rsidP="00F61B9D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2F1149" w:rsidRPr="00850355" w14:paraId="76FC3B5A" w14:textId="77777777" w:rsidTr="00F61B9D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42F2E8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Name: 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6D6D4C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4306CD3B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1D850EF" wp14:editId="42A5B98A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113030</wp:posOffset>
                      </wp:positionV>
                      <wp:extent cx="2247900" cy="0"/>
                      <wp:effectExtent l="9525" t="9525" r="9525" b="9525"/>
                      <wp:wrapNone/>
                      <wp:docPr id="7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EB47B2" id="AutoShape 29" o:spid="_x0000_s1026" type="#_x0000_t32" style="position:absolute;margin-left:74.85pt;margin-top:8.9pt;width:177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Relationship: </w:t>
            </w:r>
          </w:p>
        </w:tc>
      </w:tr>
      <w:tr w:rsidR="002F1149" w:rsidRPr="00850355" w14:paraId="0BF7BB0F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57DF39E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F1149" w:rsidRPr="00850355" w14:paraId="316DC76E" w14:textId="77777777" w:rsidTr="00F61B9D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CFECF1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ACBBF5E" wp14:editId="257969FE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467995</wp:posOffset>
                      </wp:positionV>
                      <wp:extent cx="2619375" cy="0"/>
                      <wp:effectExtent l="9525" t="9525" r="9525" b="9525"/>
                      <wp:wrapNone/>
                      <wp:docPr id="6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DDE06" id="AutoShape 31" o:spid="_x0000_s1026" type="#_x0000_t32" style="position:absolute;margin-left:45.75pt;margin-top:36.85pt;width:206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N5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DE3FE07" wp14:editId="6E953AB1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134620</wp:posOffset>
                      </wp:positionV>
                      <wp:extent cx="6000750" cy="0"/>
                      <wp:effectExtent l="9525" t="9525" r="9525" b="9525"/>
                      <wp:wrapNone/>
                      <wp:docPr id="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0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FC5D8" id="AutoShape 30" o:spid="_x0000_s1026" type="#_x0000_t32" style="position:absolute;margin-left:45.75pt;margin-top:10.6pt;width:472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C19FC1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371AB6E2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16E6DB0A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DF98492" wp14:editId="185FC103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146685</wp:posOffset>
                      </wp:positionV>
                      <wp:extent cx="2352675" cy="0"/>
                      <wp:effectExtent l="9525" t="9525" r="9525" b="9525"/>
                      <wp:wrapNone/>
                      <wp:docPr id="4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B3C575" id="AutoShape 32" o:spid="_x0000_s1026" type="#_x0000_t32" style="position:absolute;margin-left:66.6pt;margin-top:11.55pt;width:185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Post Code: </w:t>
            </w:r>
          </w:p>
        </w:tc>
      </w:tr>
      <w:tr w:rsidR="002F1149" w:rsidRPr="00850355" w14:paraId="59E9C748" w14:textId="77777777" w:rsidTr="00F61B9D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8894A9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21BBFF19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C7C6031" wp14:editId="3A82F1F2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139700</wp:posOffset>
                      </wp:positionV>
                      <wp:extent cx="2619375" cy="0"/>
                      <wp:effectExtent l="9525" t="9525" r="9525" b="9525"/>
                      <wp:wrapNone/>
                      <wp:docPr id="3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B0F2F3" id="AutoShape 33" o:spid="_x0000_s1026" type="#_x0000_t32" style="position:absolute;margin-left:45.75pt;margin-top:11pt;width:206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DN5uAEAAFYDAAAOAAAAZHJzL2Uyb0RvYy54bWysU8Fu2zAMvQ/YPwi6L44zpFuNOD2k6y7d&#10;FqDdBzCSbAuTRYFU4uTvJ6lJWmy3YT4IlEg+Pj7Sq7vj6MTBEFv0raxncymMV6it71v58/nhw2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Phone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36248B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6C24C6C1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C88A8F4" wp14:editId="31C682E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130175</wp:posOffset>
                      </wp:positionV>
                      <wp:extent cx="2352675" cy="0"/>
                      <wp:effectExtent l="9525" t="9525" r="9525" b="9525"/>
                      <wp:wrapNone/>
                      <wp:docPr id="2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755D6B" id="AutoShape 34" o:spid="_x0000_s1026" type="#_x0000_t32" style="position:absolute;margin-left:66.6pt;margin-top:10.25pt;width:185.2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Fax: </w:t>
            </w:r>
          </w:p>
        </w:tc>
      </w:tr>
      <w:tr w:rsidR="002F1149" w:rsidRPr="00850355" w14:paraId="196CC24F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8F0805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2233931E" w14:textId="77777777" w:rsidR="002F1149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7982E09" wp14:editId="142AD482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139065</wp:posOffset>
                      </wp:positionV>
                      <wp:extent cx="5905500" cy="0"/>
                      <wp:effectExtent l="0" t="0" r="19050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9C6ACD" id="Straight Connector 39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pt,10.95pt" to="510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" strokecolor="#0d0d0d" strokeweight=".5pt">
                      <v:stroke joinstyle="miter"/>
                    </v:line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Email:</w:t>
            </w:r>
          </w:p>
          <w:p w14:paraId="2F9F9D92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C67031F" w14:textId="77777777" w:rsidR="002F1149" w:rsidRDefault="002F1149">
      <w:pPr>
        <w:rPr>
          <w:rFonts w:cs="Arial"/>
          <w:b/>
          <w:color w:val="000000"/>
        </w:rPr>
      </w:pPr>
    </w:p>
    <w:p w14:paraId="16EFC5D5" w14:textId="77777777" w:rsidR="002F1149" w:rsidRPr="002F1149" w:rsidRDefault="002F1149">
      <w:pPr>
        <w:rPr>
          <w:rFonts w:cs="Arial"/>
          <w:color w:val="000000"/>
          <w:sz w:val="14"/>
          <w:szCs w:val="10"/>
        </w:rPr>
      </w:pPr>
    </w:p>
    <w:p w14:paraId="078542BE" w14:textId="77777777" w:rsidR="002F1149" w:rsidRPr="003704DD" w:rsidRDefault="002F1149">
      <w:pPr>
        <w:rPr>
          <w:rFonts w:cs="Arial"/>
          <w:color w:val="000000"/>
          <w:sz w:val="10"/>
          <w:szCs w:val="10"/>
        </w:rPr>
      </w:pPr>
    </w:p>
    <w:p w14:paraId="1E5E15A5" w14:textId="77777777" w:rsidR="00A31117" w:rsidRPr="003704DD" w:rsidRDefault="00A31117">
      <w:pPr>
        <w:rPr>
          <w:rFonts w:cs="Arial"/>
          <w:color w:val="000000"/>
          <w:sz w:val="10"/>
          <w:szCs w:val="1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3400"/>
        <w:gridCol w:w="684"/>
        <w:gridCol w:w="1133"/>
        <w:gridCol w:w="2054"/>
        <w:gridCol w:w="444"/>
        <w:gridCol w:w="101"/>
        <w:gridCol w:w="2321"/>
      </w:tblGrid>
      <w:tr w:rsidR="008B2DC3" w:rsidRPr="00850355" w14:paraId="7DCA35F9" w14:textId="77777777" w:rsidTr="00F40527">
        <w:tc>
          <w:tcPr>
            <w:tcW w:w="10425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A710B46" w14:textId="77777777" w:rsidR="008B2DC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Wheelchair Requirement</w:t>
            </w:r>
          </w:p>
        </w:tc>
      </w:tr>
      <w:tr w:rsidR="008B2DC3" w:rsidRPr="00850355" w14:paraId="63D651E2" w14:textId="77777777" w:rsidTr="002F1149">
        <w:tc>
          <w:tcPr>
            <w:tcW w:w="550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857E7A" w14:textId="77777777" w:rsidR="008B2DC3" w:rsidRPr="00850355" w:rsidRDefault="008B2DC3" w:rsidP="003704DD">
            <w:pPr>
              <w:spacing w:before="40" w:after="4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Does the person have a wheelchair?</w:t>
            </w:r>
          </w:p>
        </w:tc>
        <w:tc>
          <w:tcPr>
            <w:tcW w:w="25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51F341" w14:textId="77777777" w:rsidR="008B2DC3" w:rsidRPr="00850355" w:rsidRDefault="001D7D92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6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19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B2DC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321" w:type="dxa"/>
            <w:tcBorders>
              <w:left w:val="nil"/>
              <w:bottom w:val="nil"/>
              <w:right w:val="single" w:sz="12" w:space="0" w:color="auto"/>
            </w:tcBorders>
          </w:tcPr>
          <w:p w14:paraId="27EDAB6E" w14:textId="77777777" w:rsidR="008B2DC3" w:rsidRPr="00850355" w:rsidRDefault="001D7D92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3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0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  <w:tr w:rsidR="008B2DC3" w:rsidRPr="00850355" w14:paraId="34AAAD1E" w14:textId="77777777" w:rsidTr="00F40527">
        <w:tc>
          <w:tcPr>
            <w:tcW w:w="10425" w:type="dxa"/>
            <w:gridSpan w:val="8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0102A69" w14:textId="77777777" w:rsidR="008B2DC3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If yes, who supplied it? </w:t>
            </w:r>
          </w:p>
          <w:p w14:paraId="7737D9C7" w14:textId="77777777" w:rsidR="005C176B" w:rsidRPr="00850355" w:rsidRDefault="005C176B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8B2DC3" w:rsidRPr="00850355" w14:paraId="6EE29821" w14:textId="77777777" w:rsidTr="00F40527">
        <w:tc>
          <w:tcPr>
            <w:tcW w:w="10425" w:type="dxa"/>
            <w:gridSpan w:val="8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2C01B43" w14:textId="77777777" w:rsidR="008B2DC3" w:rsidRPr="00850355" w:rsidRDefault="008B2DC3" w:rsidP="002F1149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What type of wheelchair would </w:t>
            </w:r>
            <w:r w:rsidR="002F1149">
              <w:rPr>
                <w:rFonts w:cs="Arial"/>
                <w:b/>
                <w:color w:val="000000"/>
                <w:sz w:val="22"/>
                <w:szCs w:val="22"/>
              </w:rPr>
              <w:t>they</w:t>
            </w: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 like to be assessed for?</w:t>
            </w:r>
          </w:p>
        </w:tc>
      </w:tr>
      <w:tr w:rsidR="008B2DC3" w:rsidRPr="00850355" w14:paraId="4CE6722C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F30C13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22DF89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1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E612A" w:rsidRPr="00850355">
              <w:rPr>
                <w:rFonts w:cs="Arial"/>
                <w:color w:val="000000"/>
                <w:sz w:val="22"/>
                <w:szCs w:val="22"/>
              </w:rPr>
              <w:t>Self-propel</w:t>
            </w:r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(push by yourself)</w:t>
            </w:r>
          </w:p>
        </w:tc>
      </w:tr>
      <w:tr w:rsidR="008B2DC3" w:rsidRPr="00850355" w14:paraId="66CFC758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B6CEF0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D9591" w14:textId="77777777" w:rsidR="008B2DC3" w:rsidRPr="00850355" w:rsidRDefault="009B62BC" w:rsidP="001D7D9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4A272C68" wp14:editId="5BDF7FED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151765</wp:posOffset>
                      </wp:positionV>
                      <wp:extent cx="1381125" cy="0"/>
                      <wp:effectExtent l="9525" t="9525" r="9525" b="9525"/>
                      <wp:wrapNone/>
                      <wp:docPr id="23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0FC5E" id="AutoShape 17" o:spid="_x0000_s1026" type="#_x0000_t32" style="position:absolute;margin-left:393.6pt;margin-top:11.95pt;width:108.75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"/>
                  </w:pict>
                </mc:Fallback>
              </mc:AlternateConten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9"/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1D7D92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2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Attendant propelled (pushed by someone else)            Please state by whom:</w:t>
            </w:r>
          </w:p>
        </w:tc>
      </w:tr>
      <w:tr w:rsidR="008B2DC3" w:rsidRPr="00850355" w14:paraId="7AC9776F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1F7BD8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DEF77D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4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3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Buggy (for children aged 30 months – 5 years)</w:t>
            </w:r>
          </w:p>
        </w:tc>
      </w:tr>
      <w:tr w:rsidR="008B2DC3" w:rsidRPr="00850355" w14:paraId="41055A8D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</w:tcPr>
          <w:p w14:paraId="1DF7D570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</w:tcPr>
          <w:p w14:paraId="47C3E3C2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4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Power wheelchair (powered wheelchairs are not provided for outdoor use only)</w:t>
            </w:r>
          </w:p>
        </w:tc>
      </w:tr>
      <w:tr w:rsidR="00855756" w:rsidRPr="00850355" w14:paraId="03CD8CA9" w14:textId="77777777" w:rsidTr="002F1149">
        <w:tc>
          <w:tcPr>
            <w:tcW w:w="5505" w:type="dxa"/>
            <w:gridSpan w:val="4"/>
            <w:tcBorders>
              <w:top w:val="single" w:sz="2" w:space="0" w:color="auto"/>
              <w:left w:val="single" w:sz="12" w:space="0" w:color="auto"/>
              <w:bottom w:val="nil"/>
              <w:right w:val="nil"/>
            </w:tcBorders>
          </w:tcPr>
          <w:p w14:paraId="056F9B3C" w14:textId="77777777" w:rsidR="00855756" w:rsidRPr="00850355" w:rsidRDefault="00855756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Where will the wheelchair be used?</w:t>
            </w:r>
          </w:p>
        </w:tc>
        <w:tc>
          <w:tcPr>
            <w:tcW w:w="2498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25A2EF44" w14:textId="77777777" w:rsidR="00855756" w:rsidRPr="00850355" w:rsidRDefault="001D7D92" w:rsidP="001D7D92">
            <w:pPr>
              <w:spacing w:before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5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Indoors</w:t>
            </w:r>
          </w:p>
        </w:tc>
        <w:tc>
          <w:tcPr>
            <w:tcW w:w="2422" w:type="dxa"/>
            <w:gridSpan w:val="2"/>
            <w:tcBorders>
              <w:top w:val="single" w:sz="2" w:space="0" w:color="auto"/>
              <w:left w:val="nil"/>
              <w:bottom w:val="nil"/>
              <w:right w:val="single" w:sz="12" w:space="0" w:color="auto"/>
            </w:tcBorders>
          </w:tcPr>
          <w:p w14:paraId="76C1CC75" w14:textId="77777777" w:rsidR="00855756" w:rsidRPr="00850355" w:rsidRDefault="001D7D92" w:rsidP="001D7D92">
            <w:pPr>
              <w:spacing w:before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6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Outdoors</w:t>
            </w:r>
          </w:p>
        </w:tc>
      </w:tr>
      <w:tr w:rsidR="00855756" w:rsidRPr="00850355" w14:paraId="4AAA78D3" w14:textId="77777777" w:rsidTr="00F40527">
        <w:tc>
          <w:tcPr>
            <w:tcW w:w="10425" w:type="dxa"/>
            <w:gridSpan w:val="8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F99CF16" w14:textId="77777777" w:rsidR="00855756" w:rsidRPr="00850355" w:rsidRDefault="0085575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i/>
                <w:color w:val="000000"/>
                <w:sz w:val="22"/>
                <w:szCs w:val="22"/>
              </w:rPr>
              <w:t xml:space="preserve">(tick as many that apply)           </w:t>
            </w:r>
          </w:p>
        </w:tc>
      </w:tr>
      <w:tr w:rsidR="008B2DC3" w:rsidRPr="00850355" w14:paraId="188CEC2B" w14:textId="77777777" w:rsidTr="00F40527">
        <w:tc>
          <w:tcPr>
            <w:tcW w:w="10425" w:type="dxa"/>
            <w:gridSpan w:val="8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8EA1DFB" w14:textId="77777777" w:rsidR="00F255D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How often will the wheelchair be used?</w:t>
            </w:r>
            <w:r w:rsidR="003704DD"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EC4E6F" w:rsidRPr="00850355" w14:paraId="1DB4CCD1" w14:textId="77777777" w:rsidTr="002F1149">
        <w:tc>
          <w:tcPr>
            <w:tcW w:w="368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714CFA1F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4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7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1 day a week or less</w:t>
            </w:r>
          </w:p>
        </w:tc>
        <w:tc>
          <w:tcPr>
            <w:tcW w:w="441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24628F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8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Regularly throughout the week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</w:tcPr>
          <w:p w14:paraId="5BE5E5FC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9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Daily</w:t>
            </w:r>
          </w:p>
        </w:tc>
      </w:tr>
      <w:tr w:rsidR="00EC4E6F" w:rsidRPr="00850355" w14:paraId="5AA8F7C6" w14:textId="77777777" w:rsidTr="002F1149">
        <w:tc>
          <w:tcPr>
            <w:tcW w:w="437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3C22205A" w14:textId="77777777" w:rsidR="00F255D3" w:rsidRPr="00850355" w:rsidRDefault="00EC4E6F" w:rsidP="00D52FD1">
            <w:pPr>
              <w:spacing w:before="6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Will the wheelchair be required for:</w:t>
            </w:r>
          </w:p>
        </w:tc>
        <w:tc>
          <w:tcPr>
            <w:tcW w:w="318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14:paraId="043FFFE8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0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Less than 6 months</w:t>
            </w:r>
          </w:p>
        </w:tc>
        <w:tc>
          <w:tcPr>
            <w:tcW w:w="2866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6490747" w14:textId="77777777" w:rsidR="00855756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4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1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More than 6 months</w:t>
            </w:r>
          </w:p>
        </w:tc>
      </w:tr>
    </w:tbl>
    <w:p w14:paraId="1F363DA0" w14:textId="77777777" w:rsidR="00D52FD1" w:rsidRPr="00850355" w:rsidRDefault="00D52FD1">
      <w:pPr>
        <w:rPr>
          <w:rFonts w:cs="Arial"/>
          <w:color w:val="000000"/>
          <w:sz w:val="22"/>
          <w:szCs w:val="22"/>
        </w:rPr>
      </w:pPr>
    </w:p>
    <w:p w14:paraId="7EE6DCAB" w14:textId="77777777" w:rsidR="00D7123A" w:rsidRPr="00703BA2" w:rsidRDefault="00D7123A" w:rsidP="00A20682">
      <w:pPr>
        <w:ind w:right="-360"/>
        <w:jc w:val="center"/>
        <w:outlineLvl w:val="0"/>
        <w:rPr>
          <w:rFonts w:cs="Arial"/>
          <w:b/>
          <w:i/>
          <w:color w:val="000000"/>
          <w:sz w:val="12"/>
        </w:rPr>
      </w:pPr>
    </w:p>
    <w:p w14:paraId="79AC7923" w14:textId="77777777" w:rsidR="00D7123A" w:rsidRPr="00D400F9" w:rsidRDefault="00CF7183" w:rsidP="00CF7183">
      <w:pPr>
        <w:ind w:right="-360"/>
        <w:outlineLvl w:val="0"/>
        <w:rPr>
          <w:rFonts w:cs="Arial"/>
          <w:b/>
          <w:color w:val="000000"/>
          <w:szCs w:val="22"/>
        </w:rPr>
      </w:pPr>
      <w:r w:rsidRPr="00D400F9">
        <w:rPr>
          <w:rFonts w:cs="Arial"/>
          <w:b/>
          <w:color w:val="000000"/>
          <w:szCs w:val="22"/>
        </w:rPr>
        <w:t>Please note:</w:t>
      </w:r>
    </w:p>
    <w:p w14:paraId="68B03F01" w14:textId="54988271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right="-360"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Th</w:t>
      </w:r>
      <w:r w:rsidR="001B4129" w:rsidRPr="00850355">
        <w:rPr>
          <w:rFonts w:cs="Arial"/>
          <w:color w:val="000000"/>
          <w:sz w:val="22"/>
          <w:szCs w:val="22"/>
        </w:rPr>
        <w:t xml:space="preserve">is form </w:t>
      </w:r>
      <w:r w:rsidR="002F1149">
        <w:rPr>
          <w:rFonts w:cs="Arial"/>
          <w:color w:val="000000"/>
          <w:sz w:val="22"/>
          <w:szCs w:val="22"/>
        </w:rPr>
        <w:t xml:space="preserve">is for </w:t>
      </w:r>
      <w:r w:rsidR="001B4129" w:rsidRPr="00850355">
        <w:rPr>
          <w:rFonts w:cs="Arial"/>
          <w:color w:val="000000"/>
          <w:sz w:val="22"/>
          <w:szCs w:val="22"/>
        </w:rPr>
        <w:t>complet</w:t>
      </w:r>
      <w:r w:rsidR="002F1149">
        <w:rPr>
          <w:rFonts w:cs="Arial"/>
          <w:color w:val="000000"/>
          <w:sz w:val="22"/>
          <w:szCs w:val="22"/>
        </w:rPr>
        <w:t xml:space="preserve">ion </w:t>
      </w:r>
      <w:r w:rsidR="001B4129" w:rsidRPr="00850355">
        <w:rPr>
          <w:rFonts w:cs="Arial"/>
          <w:color w:val="000000"/>
          <w:sz w:val="22"/>
          <w:szCs w:val="22"/>
        </w:rPr>
        <w:t xml:space="preserve">by </w:t>
      </w:r>
      <w:r w:rsidR="002F1149">
        <w:rPr>
          <w:rFonts w:cs="Arial"/>
          <w:color w:val="000000"/>
          <w:sz w:val="22"/>
          <w:szCs w:val="22"/>
        </w:rPr>
        <w:t>GPs</w:t>
      </w:r>
      <w:r w:rsidR="00CF7183" w:rsidRPr="00850355">
        <w:rPr>
          <w:rFonts w:cs="Arial"/>
          <w:color w:val="000000"/>
          <w:sz w:val="22"/>
          <w:szCs w:val="22"/>
        </w:rPr>
        <w:t xml:space="preserve"> </w:t>
      </w:r>
      <w:r w:rsidR="006B7512" w:rsidRPr="00850355">
        <w:rPr>
          <w:rFonts w:cs="Arial"/>
          <w:color w:val="000000"/>
          <w:sz w:val="22"/>
          <w:szCs w:val="22"/>
        </w:rPr>
        <w:t>wishing to refer to the Wheelchair Service</w:t>
      </w:r>
      <w:r w:rsidR="00097F22">
        <w:rPr>
          <w:rFonts w:cs="Arial"/>
          <w:color w:val="000000"/>
          <w:sz w:val="22"/>
          <w:szCs w:val="22"/>
        </w:rPr>
        <w:t>.</w:t>
      </w:r>
    </w:p>
    <w:p w14:paraId="4C6DFCFA" w14:textId="79D1056F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Date of referral received (for wait listing purposes)</w:t>
      </w:r>
      <w:r w:rsidR="00C53FCE" w:rsidRPr="00850355">
        <w:rPr>
          <w:rFonts w:cs="Arial"/>
          <w:color w:val="000000"/>
          <w:sz w:val="22"/>
          <w:szCs w:val="22"/>
        </w:rPr>
        <w:t xml:space="preserve"> </w:t>
      </w:r>
      <w:r w:rsidRPr="00850355">
        <w:rPr>
          <w:rFonts w:cs="Arial"/>
          <w:color w:val="000000"/>
          <w:sz w:val="22"/>
          <w:szCs w:val="22"/>
        </w:rPr>
        <w:t>will only be se</w:t>
      </w:r>
      <w:r w:rsidR="00703BA2">
        <w:rPr>
          <w:rFonts w:cs="Arial"/>
          <w:color w:val="000000"/>
          <w:sz w:val="22"/>
          <w:szCs w:val="22"/>
        </w:rPr>
        <w:t>n</w:t>
      </w:r>
      <w:r w:rsidRPr="00850355">
        <w:rPr>
          <w:rFonts w:cs="Arial"/>
          <w:color w:val="000000"/>
          <w:sz w:val="22"/>
          <w:szCs w:val="22"/>
        </w:rPr>
        <w:t>t when all essential information has been received</w:t>
      </w:r>
      <w:r w:rsidR="00097F22">
        <w:rPr>
          <w:rFonts w:cs="Arial"/>
          <w:color w:val="000000"/>
          <w:sz w:val="22"/>
          <w:szCs w:val="22"/>
        </w:rPr>
        <w:t>.</w:t>
      </w:r>
    </w:p>
    <w:p w14:paraId="328EE713" w14:textId="64FCE2DF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Equipment will only be provided for individuals who meet the eligibility criteria for provision</w:t>
      </w:r>
      <w:r w:rsidR="00097F22">
        <w:rPr>
          <w:rFonts w:cs="Arial"/>
          <w:color w:val="000000"/>
          <w:sz w:val="22"/>
          <w:szCs w:val="22"/>
        </w:rPr>
        <w:t xml:space="preserve">. The criteria can be found on our website. </w:t>
      </w:r>
    </w:p>
    <w:p w14:paraId="2F439F17" w14:textId="7E80346E" w:rsidR="00D7123A" w:rsidRDefault="002A0425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Referrals are waitlisted</w:t>
      </w:r>
      <w:r w:rsidR="00D7123A" w:rsidRPr="00850355">
        <w:rPr>
          <w:rFonts w:cs="Arial"/>
          <w:color w:val="000000"/>
          <w:sz w:val="22"/>
          <w:szCs w:val="22"/>
        </w:rPr>
        <w:t xml:space="preserve"> in accordance with the category of equipment required</w:t>
      </w:r>
      <w:r w:rsidR="00097F22">
        <w:rPr>
          <w:rFonts w:cs="Arial"/>
          <w:color w:val="000000"/>
          <w:sz w:val="22"/>
          <w:szCs w:val="22"/>
        </w:rPr>
        <w:t>.</w:t>
      </w:r>
    </w:p>
    <w:p w14:paraId="503B115E" w14:textId="101AE779" w:rsidR="00345A2B" w:rsidRPr="00850355" w:rsidRDefault="00345A2B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It</w:t>
      </w:r>
      <w:r w:rsidR="00097F22">
        <w:rPr>
          <w:rFonts w:cs="Arial"/>
          <w:color w:val="000000"/>
          <w:sz w:val="22"/>
          <w:szCs w:val="22"/>
        </w:rPr>
        <w:t xml:space="preserve"> i</w:t>
      </w:r>
      <w:r>
        <w:rPr>
          <w:rFonts w:cs="Arial"/>
          <w:color w:val="000000"/>
          <w:sz w:val="22"/>
          <w:szCs w:val="22"/>
        </w:rPr>
        <w:t xml:space="preserve">s the responsibility of every user who sends a </w:t>
      </w:r>
      <w:r w:rsidR="00097F22">
        <w:rPr>
          <w:rFonts w:cs="Arial"/>
          <w:color w:val="000000"/>
          <w:sz w:val="22"/>
          <w:szCs w:val="22"/>
        </w:rPr>
        <w:t xml:space="preserve">referral </w:t>
      </w:r>
      <w:r>
        <w:rPr>
          <w:rFonts w:cs="Arial"/>
          <w:color w:val="000000"/>
          <w:sz w:val="22"/>
          <w:szCs w:val="22"/>
        </w:rPr>
        <w:t>to ensure they are sending it to the correct</w:t>
      </w:r>
      <w:r w:rsidR="00097F22">
        <w:rPr>
          <w:rFonts w:cs="Arial"/>
          <w:color w:val="000000"/>
          <w:sz w:val="22"/>
          <w:szCs w:val="22"/>
        </w:rPr>
        <w:t xml:space="preserve"> email address and to ensure they receive an acknowledgment of </w:t>
      </w:r>
      <w:r>
        <w:rPr>
          <w:rFonts w:cs="Arial"/>
          <w:color w:val="000000"/>
          <w:sz w:val="22"/>
          <w:szCs w:val="22"/>
        </w:rPr>
        <w:t xml:space="preserve">receipt.  The service </w:t>
      </w:r>
      <w:r w:rsidR="00C02876">
        <w:rPr>
          <w:rFonts w:cs="Arial"/>
          <w:color w:val="000000"/>
          <w:sz w:val="22"/>
          <w:szCs w:val="22"/>
        </w:rPr>
        <w:t xml:space="preserve">will </w:t>
      </w:r>
      <w:r>
        <w:rPr>
          <w:rFonts w:cs="Arial"/>
          <w:color w:val="000000"/>
          <w:sz w:val="22"/>
          <w:szCs w:val="22"/>
        </w:rPr>
        <w:t>not accept any liability if we</w:t>
      </w:r>
      <w:r w:rsidR="00395356">
        <w:rPr>
          <w:rFonts w:cs="Arial"/>
          <w:color w:val="000000"/>
          <w:sz w:val="22"/>
          <w:szCs w:val="22"/>
        </w:rPr>
        <w:t xml:space="preserve"> have not received the referral</w:t>
      </w:r>
      <w:r w:rsidR="003666FE">
        <w:rPr>
          <w:rFonts w:cs="Arial"/>
          <w:color w:val="000000"/>
          <w:sz w:val="22"/>
          <w:szCs w:val="22"/>
        </w:rPr>
        <w:t>.</w:t>
      </w:r>
    </w:p>
    <w:p w14:paraId="05161F17" w14:textId="77777777" w:rsidR="002A0425" w:rsidRPr="00C4461F" w:rsidRDefault="002A0425" w:rsidP="002A0425">
      <w:pPr>
        <w:rPr>
          <w:rFonts w:cs="Arial"/>
          <w:i/>
          <w:color w:val="000000"/>
          <w:sz w:val="10"/>
        </w:rPr>
      </w:pPr>
    </w:p>
    <w:p w14:paraId="3CB363F6" w14:textId="77777777" w:rsidR="001B4129" w:rsidRPr="00703BA2" w:rsidRDefault="001B4129" w:rsidP="002A0425">
      <w:pPr>
        <w:rPr>
          <w:rFonts w:cs="Arial"/>
          <w:i/>
          <w:color w:val="000000"/>
          <w:sz w:val="12"/>
        </w:rPr>
      </w:pPr>
    </w:p>
    <w:p w14:paraId="490EAD75" w14:textId="64E8F573" w:rsidR="00344C95" w:rsidRPr="00850355" w:rsidRDefault="00344C95" w:rsidP="00344C95">
      <w:pPr>
        <w:pStyle w:val="Header"/>
        <w:ind w:right="-514"/>
        <w:rPr>
          <w:rFonts w:cs="Arial"/>
          <w:b/>
          <w:color w:val="000000"/>
          <w:szCs w:val="24"/>
        </w:rPr>
      </w:pPr>
      <w:r w:rsidRPr="00850355">
        <w:rPr>
          <w:rFonts w:cs="Arial"/>
          <w:b/>
          <w:color w:val="000000"/>
          <w:szCs w:val="24"/>
        </w:rPr>
        <w:t xml:space="preserve">If you have any queries completing this form please call </w:t>
      </w:r>
      <w:r w:rsidR="009E5E28" w:rsidRPr="0029454C">
        <w:rPr>
          <w:rFonts w:cs="Arial"/>
          <w:b/>
          <w:color w:val="000000"/>
          <w:sz w:val="32"/>
          <w:szCs w:val="24"/>
        </w:rPr>
        <w:t>0808 16</w:t>
      </w:r>
      <w:r w:rsidR="00802035">
        <w:rPr>
          <w:rFonts w:cs="Arial"/>
          <w:b/>
          <w:color w:val="000000"/>
          <w:sz w:val="32"/>
          <w:szCs w:val="24"/>
        </w:rPr>
        <w:t>9</w:t>
      </w:r>
      <w:r w:rsidR="009E5E28" w:rsidRPr="0029454C">
        <w:rPr>
          <w:rFonts w:cs="Arial"/>
          <w:b/>
          <w:color w:val="000000"/>
          <w:sz w:val="32"/>
          <w:szCs w:val="24"/>
        </w:rPr>
        <w:t xml:space="preserve"> </w:t>
      </w:r>
      <w:r w:rsidR="00802035">
        <w:rPr>
          <w:rFonts w:cs="Arial"/>
          <w:b/>
          <w:color w:val="000000"/>
          <w:sz w:val="32"/>
          <w:szCs w:val="24"/>
        </w:rPr>
        <w:t>1</w:t>
      </w:r>
      <w:r w:rsidR="009E5E28" w:rsidRPr="0029454C">
        <w:rPr>
          <w:rFonts w:cs="Arial"/>
          <w:b/>
          <w:color w:val="000000"/>
          <w:sz w:val="32"/>
          <w:szCs w:val="24"/>
        </w:rPr>
        <w:t>040</w:t>
      </w:r>
    </w:p>
    <w:p w14:paraId="53213A38" w14:textId="77777777" w:rsidR="001B4129" w:rsidRPr="00850355" w:rsidRDefault="001B4129" w:rsidP="00A20682">
      <w:pPr>
        <w:ind w:right="-360"/>
        <w:jc w:val="center"/>
        <w:outlineLvl w:val="0"/>
        <w:rPr>
          <w:rFonts w:cs="Arial"/>
          <w:b/>
          <w:i/>
          <w:color w:val="000000"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656"/>
      </w:tblGrid>
      <w:tr w:rsidR="006B7512" w:rsidRPr="00850355" w14:paraId="492EEB4F" w14:textId="77777777" w:rsidTr="004E3942">
        <w:trPr>
          <w:trHeight w:val="1409"/>
        </w:trPr>
        <w:tc>
          <w:tcPr>
            <w:tcW w:w="10656" w:type="dxa"/>
          </w:tcPr>
          <w:p w14:paraId="3CC35295" w14:textId="77777777" w:rsidR="006B7512" w:rsidRDefault="006B7512" w:rsidP="004E3942">
            <w:pPr>
              <w:ind w:right="-360"/>
              <w:outlineLvl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Please return this form to:</w:t>
            </w:r>
          </w:p>
          <w:p w14:paraId="44C05E61" w14:textId="77777777" w:rsidR="00802035" w:rsidRPr="00097F22" w:rsidRDefault="00802035" w:rsidP="00E41E22">
            <w:pPr>
              <w:spacing w:before="60" w:after="60" w:line="300" w:lineRule="exact"/>
              <w:ind w:right="-115"/>
              <w:jc w:val="center"/>
              <w:rPr>
                <w:rFonts w:cs="Arial"/>
                <w:b/>
                <w:color w:val="000000"/>
                <w:sz w:val="28"/>
                <w:szCs w:val="22"/>
              </w:rPr>
            </w:pPr>
            <w:r w:rsidRPr="00097F22">
              <w:rPr>
                <w:rFonts w:cs="Arial"/>
                <w:b/>
                <w:color w:val="000000"/>
                <w:sz w:val="28"/>
                <w:szCs w:val="22"/>
              </w:rPr>
              <w:t>AJM Healthcare</w:t>
            </w:r>
          </w:p>
          <w:p w14:paraId="4C1A0103" w14:textId="2D91ABD5" w:rsidR="00D23F08" w:rsidRPr="00097F22" w:rsidRDefault="00C524CD" w:rsidP="00E41E22">
            <w:pPr>
              <w:spacing w:before="60" w:after="60" w:line="300" w:lineRule="exact"/>
              <w:ind w:right="-115"/>
              <w:jc w:val="center"/>
              <w:rPr>
                <w:rFonts w:cs="Arial"/>
                <w:b/>
                <w:color w:val="000000"/>
                <w:sz w:val="28"/>
                <w:szCs w:val="22"/>
              </w:rPr>
            </w:pPr>
            <w:r w:rsidRPr="00097F22">
              <w:rPr>
                <w:rFonts w:cs="Arial"/>
                <w:b/>
                <w:color w:val="000000"/>
                <w:sz w:val="28"/>
                <w:szCs w:val="22"/>
              </w:rPr>
              <w:t>Unit 18, The IO Centre</w:t>
            </w:r>
            <w:r w:rsidRPr="00097F22">
              <w:rPr>
                <w:rFonts w:cs="Arial"/>
                <w:b/>
                <w:color w:val="000000"/>
                <w:sz w:val="28"/>
                <w:szCs w:val="22"/>
              </w:rPr>
              <w:br/>
              <w:t>59-71 River Road</w:t>
            </w:r>
            <w:r w:rsidRPr="00097F22">
              <w:rPr>
                <w:rFonts w:cs="Arial"/>
                <w:b/>
                <w:color w:val="000000"/>
                <w:sz w:val="28"/>
                <w:szCs w:val="22"/>
              </w:rPr>
              <w:br/>
              <w:t>Barking</w:t>
            </w:r>
            <w:r w:rsidRPr="00097F22">
              <w:rPr>
                <w:rFonts w:cs="Arial"/>
                <w:b/>
                <w:color w:val="000000"/>
                <w:sz w:val="28"/>
                <w:szCs w:val="22"/>
              </w:rPr>
              <w:br/>
              <w:t>IG11 0DR</w:t>
            </w:r>
          </w:p>
          <w:p w14:paraId="240AA7DD" w14:textId="77777777" w:rsidR="00C524CD" w:rsidRPr="00097F22" w:rsidRDefault="00C524CD" w:rsidP="00E41E22">
            <w:pPr>
              <w:spacing w:before="60" w:after="60" w:line="300" w:lineRule="exact"/>
              <w:ind w:right="-115"/>
              <w:jc w:val="center"/>
              <w:rPr>
                <w:rFonts w:cs="Arial"/>
                <w:b/>
                <w:color w:val="000000"/>
                <w:sz w:val="28"/>
                <w:szCs w:val="22"/>
              </w:rPr>
            </w:pPr>
          </w:p>
          <w:p w14:paraId="0D7B9384" w14:textId="36DECA4C" w:rsidR="006B7512" w:rsidRPr="00097F22" w:rsidRDefault="00055E26" w:rsidP="00702DE3">
            <w:pPr>
              <w:spacing w:before="60" w:after="60" w:line="300" w:lineRule="exact"/>
              <w:ind w:right="-115"/>
              <w:jc w:val="center"/>
              <w:rPr>
                <w:rFonts w:cs="Arial"/>
                <w:b/>
                <w:bCs/>
              </w:rPr>
            </w:pPr>
            <w:r w:rsidRPr="00097F22">
              <w:rPr>
                <w:rFonts w:cs="Arial"/>
                <w:b/>
                <w:color w:val="000000"/>
                <w:sz w:val="28"/>
                <w:szCs w:val="22"/>
              </w:rPr>
              <w:t xml:space="preserve">Email: </w:t>
            </w:r>
            <w:r w:rsidR="00097F22" w:rsidRPr="00097F22">
              <w:rPr>
                <w:rFonts w:cs="Arial"/>
              </w:rPr>
              <w:t xml:space="preserve"> </w:t>
            </w:r>
            <w:hyperlink r:id="rId10" w:history="1">
              <w:r w:rsidR="00097F22" w:rsidRPr="00097F22">
                <w:rPr>
                  <w:rStyle w:val="Hyperlink"/>
                  <w:rFonts w:cs="Arial"/>
                  <w:b/>
                  <w:bCs/>
                </w:rPr>
                <w:t>nel.ajmhealthcare@nhs.ne</w:t>
              </w:r>
              <w:r w:rsidR="00097F22" w:rsidRPr="00097F22">
                <w:rPr>
                  <w:rStyle w:val="Hyperlink"/>
                  <w:rFonts w:cs="Arial"/>
                  <w:b/>
                  <w:bCs/>
                </w:rPr>
                <w:t>t</w:t>
              </w:r>
            </w:hyperlink>
            <w:r w:rsidR="00097F22" w:rsidRPr="00097F22">
              <w:rPr>
                <w:rFonts w:cs="Arial"/>
                <w:b/>
                <w:bCs/>
              </w:rPr>
              <w:t xml:space="preserve"> </w:t>
            </w:r>
          </w:p>
          <w:p w14:paraId="04DCFC3A" w14:textId="39161BF2" w:rsidR="00097F22" w:rsidRPr="00097F22" w:rsidRDefault="00097F22" w:rsidP="00702DE3">
            <w:pPr>
              <w:spacing w:before="60" w:after="60" w:line="300" w:lineRule="exact"/>
              <w:ind w:right="-115"/>
              <w:jc w:val="center"/>
              <w:rPr>
                <w:rFonts w:cs="Arial"/>
                <w:b/>
                <w:color w:val="000000"/>
                <w:szCs w:val="24"/>
              </w:rPr>
            </w:pPr>
            <w:r w:rsidRPr="00097F22">
              <w:rPr>
                <w:rFonts w:cs="Arial"/>
                <w:b/>
                <w:color w:val="000000"/>
                <w:szCs w:val="24"/>
              </w:rPr>
              <w:t xml:space="preserve">Website: </w:t>
            </w:r>
            <w:hyperlink r:id="rId11" w:history="1">
              <w:r w:rsidRPr="00097F22">
                <w:rPr>
                  <w:rStyle w:val="Hyperlink"/>
                  <w:rFonts w:cs="Arial"/>
                  <w:b/>
                  <w:szCs w:val="24"/>
                </w:rPr>
                <w:t>https://www.ajmhealthcare.com/local-service-centres/north-east-london/</w:t>
              </w:r>
            </w:hyperlink>
          </w:p>
          <w:p w14:paraId="58D6F2D6" w14:textId="75AB6A4D" w:rsidR="00702DE3" w:rsidRPr="00850355" w:rsidRDefault="00702DE3" w:rsidP="00703BA2">
            <w:pPr>
              <w:spacing w:before="120" w:after="120" w:line="280" w:lineRule="atLeast"/>
              <w:jc w:val="both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14:paraId="4694D0E7" w14:textId="561F006A" w:rsidR="00802035" w:rsidRPr="00802035" w:rsidRDefault="00802035" w:rsidP="00802035">
      <w:pPr>
        <w:rPr>
          <w:rFonts w:cs="Arial"/>
          <w:sz w:val="20"/>
        </w:rPr>
      </w:pPr>
    </w:p>
    <w:sectPr w:rsidR="00802035" w:rsidRPr="00802035" w:rsidSect="00826DBF">
      <w:footerReference w:type="default" r:id="rId12"/>
      <w:pgSz w:w="11906" w:h="16838" w:code="9"/>
      <w:pgMar w:top="720" w:right="720" w:bottom="720" w:left="720" w:header="706" w:footer="6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87E6D" w14:textId="77777777" w:rsidR="000C661D" w:rsidRDefault="000C661D">
      <w:r>
        <w:separator/>
      </w:r>
    </w:p>
  </w:endnote>
  <w:endnote w:type="continuationSeparator" w:id="0">
    <w:p w14:paraId="1EDEA1C7" w14:textId="77777777" w:rsidR="000C661D" w:rsidRDefault="000C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E6D9B" w14:textId="4A5692EC" w:rsidR="00802035" w:rsidRPr="00097F22" w:rsidRDefault="00802035" w:rsidP="006A1EDE">
    <w:pPr>
      <w:pStyle w:val="Footer"/>
      <w:spacing w:before="60"/>
      <w:ind w:left="-709" w:right="-709"/>
      <w:jc w:val="center"/>
      <w:rPr>
        <w:rFonts w:cs="Arial"/>
        <w:color w:val="808080" w:themeColor="background1" w:themeShade="80"/>
        <w:sz w:val="18"/>
        <w:szCs w:val="18"/>
        <w:lang w:val="en-US"/>
      </w:rPr>
    </w:pPr>
    <w:r w:rsidRPr="00097F22">
      <w:rPr>
        <w:rFonts w:cs="Arial"/>
        <w:color w:val="808080" w:themeColor="background1" w:themeShade="80"/>
        <w:sz w:val="18"/>
        <w:szCs w:val="18"/>
      </w:rPr>
      <w:t xml:space="preserve">AJM Healthcare, </w:t>
    </w:r>
    <w:r w:rsidR="006A1EDE" w:rsidRPr="00097F22">
      <w:rPr>
        <w:rFonts w:cs="Arial"/>
        <w:color w:val="808080" w:themeColor="background1" w:themeShade="80"/>
        <w:sz w:val="18"/>
        <w:szCs w:val="18"/>
        <w:lang w:val="en-US"/>
      </w:rPr>
      <w:t>Unit 18 The IO Centre, 59-71 River Road, Barking, IG11 0DR</w:t>
    </w:r>
  </w:p>
  <w:p w14:paraId="2D3194B8" w14:textId="28132A10" w:rsidR="001D7D92" w:rsidRPr="00097F22" w:rsidRDefault="006A1EDE" w:rsidP="00802035">
    <w:pPr>
      <w:pStyle w:val="Footer"/>
      <w:tabs>
        <w:tab w:val="left" w:pos="426"/>
        <w:tab w:val="left" w:pos="1134"/>
        <w:tab w:val="left" w:pos="1701"/>
        <w:tab w:val="left" w:pos="2268"/>
      </w:tabs>
      <w:spacing w:before="60"/>
      <w:ind w:left="-709" w:right="-709"/>
      <w:jc w:val="center"/>
      <w:rPr>
        <w:rFonts w:cs="Arial"/>
        <w:color w:val="808080"/>
        <w:sz w:val="18"/>
        <w:szCs w:val="18"/>
      </w:rPr>
    </w:pPr>
    <w:r w:rsidRPr="00097F22">
      <w:rPr>
        <w:rFonts w:cs="Arial"/>
        <w:color w:val="808080" w:themeColor="background1" w:themeShade="80"/>
        <w:sz w:val="18"/>
        <w:szCs w:val="18"/>
      </w:rPr>
      <w:tab/>
    </w:r>
    <w:r w:rsidRPr="00097F22">
      <w:rPr>
        <w:rFonts w:cs="Arial"/>
        <w:color w:val="808080" w:themeColor="background1" w:themeShade="80"/>
        <w:sz w:val="18"/>
        <w:szCs w:val="18"/>
      </w:rPr>
      <w:tab/>
    </w:r>
    <w:r w:rsidR="00802035" w:rsidRPr="00097F22">
      <w:rPr>
        <w:rFonts w:cs="Arial"/>
        <w:color w:val="808080" w:themeColor="background1" w:themeShade="80"/>
        <w:sz w:val="18"/>
        <w:szCs w:val="18"/>
      </w:rPr>
      <w:tab/>
    </w:r>
    <w:r w:rsidRPr="00097F22">
      <w:rPr>
        <w:rFonts w:cs="Arial"/>
        <w:color w:val="808080" w:themeColor="background1" w:themeShade="80"/>
        <w:sz w:val="18"/>
        <w:szCs w:val="18"/>
      </w:rPr>
      <w:t xml:space="preserve">Email: </w:t>
    </w:r>
    <w:proofErr w:type="gramStart"/>
    <w:r w:rsidR="00097F22" w:rsidRPr="00097F22">
      <w:rPr>
        <w:rFonts w:cs="Arial"/>
        <w:color w:val="808080" w:themeColor="background1" w:themeShade="80"/>
        <w:sz w:val="18"/>
        <w:szCs w:val="18"/>
      </w:rPr>
      <w:t>nel.ajmhealthcare@nhs.net</w:t>
    </w:r>
    <w:r w:rsidR="00802035" w:rsidRPr="00097F22">
      <w:rPr>
        <w:rFonts w:cs="Arial"/>
        <w:color w:val="808080" w:themeColor="background1" w:themeShade="80"/>
        <w:sz w:val="18"/>
        <w:szCs w:val="18"/>
      </w:rPr>
      <w:t xml:space="preserve">  Tel</w:t>
    </w:r>
    <w:proofErr w:type="gramEnd"/>
    <w:r w:rsidR="00802035" w:rsidRPr="00097F22">
      <w:rPr>
        <w:rFonts w:cs="Arial"/>
        <w:color w:val="808080" w:themeColor="background1" w:themeShade="80"/>
        <w:sz w:val="18"/>
        <w:szCs w:val="18"/>
      </w:rPr>
      <w:t xml:space="preserve">: </w:t>
    </w:r>
    <w:r w:rsidR="00802035" w:rsidRPr="00097F22">
      <w:rPr>
        <w:rFonts w:cs="Arial"/>
        <w:color w:val="808080" w:themeColor="background1" w:themeShade="80"/>
        <w:sz w:val="18"/>
        <w:szCs w:val="18"/>
        <w:lang w:val="en-US"/>
      </w:rPr>
      <w:t>0808 169 1040</w:t>
    </w:r>
    <w:r w:rsidR="00C524CD" w:rsidRPr="00097F22">
      <w:rPr>
        <w:rFonts w:cs="Arial"/>
        <w:color w:val="808080"/>
        <w:sz w:val="18"/>
        <w:szCs w:val="18"/>
        <w:lang w:val="en-US"/>
      </w:rPr>
      <w:tab/>
    </w:r>
    <w:r w:rsidR="006D49FF" w:rsidRPr="00097F22">
      <w:rPr>
        <w:rFonts w:cs="Arial"/>
        <w:sz w:val="18"/>
        <w:szCs w:val="18"/>
      </w:rPr>
      <w:tab/>
    </w:r>
    <w:r w:rsidR="00802035" w:rsidRPr="00097F22">
      <w:rPr>
        <w:rFonts w:cs="Arial"/>
        <w:sz w:val="18"/>
        <w:szCs w:val="18"/>
      </w:rPr>
      <w:t xml:space="preserve">Page </w:t>
    </w:r>
    <w:r w:rsidR="00802035" w:rsidRPr="00097F22">
      <w:rPr>
        <w:rFonts w:cs="Arial"/>
        <w:sz w:val="18"/>
        <w:szCs w:val="18"/>
      </w:rPr>
      <w:fldChar w:fldCharType="begin"/>
    </w:r>
    <w:r w:rsidR="00802035" w:rsidRPr="00097F22">
      <w:rPr>
        <w:rFonts w:cs="Arial"/>
        <w:sz w:val="18"/>
        <w:szCs w:val="18"/>
      </w:rPr>
      <w:instrText xml:space="preserve"> PAGE </w:instrText>
    </w:r>
    <w:r w:rsidR="00802035" w:rsidRPr="00097F22">
      <w:rPr>
        <w:rFonts w:cs="Arial"/>
        <w:sz w:val="18"/>
        <w:szCs w:val="18"/>
      </w:rPr>
      <w:fldChar w:fldCharType="separate"/>
    </w:r>
    <w:r w:rsidR="006C4687" w:rsidRPr="00097F22">
      <w:rPr>
        <w:rFonts w:cs="Arial"/>
        <w:noProof/>
        <w:sz w:val="18"/>
        <w:szCs w:val="18"/>
      </w:rPr>
      <w:t>2</w:t>
    </w:r>
    <w:r w:rsidR="00802035" w:rsidRPr="00097F22">
      <w:rPr>
        <w:rFonts w:cs="Arial"/>
        <w:sz w:val="18"/>
        <w:szCs w:val="18"/>
      </w:rPr>
      <w:fldChar w:fldCharType="end"/>
    </w:r>
    <w:r w:rsidR="00802035" w:rsidRPr="00097F22">
      <w:rPr>
        <w:rFonts w:cs="Arial"/>
        <w:sz w:val="18"/>
        <w:szCs w:val="18"/>
      </w:rPr>
      <w:t xml:space="preserve"> of </w:t>
    </w:r>
    <w:r w:rsidR="00802035" w:rsidRPr="00097F22">
      <w:rPr>
        <w:rFonts w:cs="Arial"/>
        <w:sz w:val="18"/>
        <w:szCs w:val="18"/>
      </w:rPr>
      <w:fldChar w:fldCharType="begin"/>
    </w:r>
    <w:r w:rsidR="00802035" w:rsidRPr="00097F22">
      <w:rPr>
        <w:rFonts w:cs="Arial"/>
        <w:sz w:val="18"/>
        <w:szCs w:val="18"/>
      </w:rPr>
      <w:instrText xml:space="preserve"> NUMPAGES </w:instrText>
    </w:r>
    <w:r w:rsidR="00802035" w:rsidRPr="00097F22">
      <w:rPr>
        <w:rFonts w:cs="Arial"/>
        <w:sz w:val="18"/>
        <w:szCs w:val="18"/>
      </w:rPr>
      <w:fldChar w:fldCharType="separate"/>
    </w:r>
    <w:r w:rsidR="006C4687" w:rsidRPr="00097F22">
      <w:rPr>
        <w:rFonts w:cs="Arial"/>
        <w:noProof/>
        <w:sz w:val="18"/>
        <w:szCs w:val="18"/>
      </w:rPr>
      <w:t>3</w:t>
    </w:r>
    <w:r w:rsidR="00802035" w:rsidRPr="00097F22">
      <w:rPr>
        <w:rFonts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7797F" w14:textId="77777777" w:rsidR="000C661D" w:rsidRDefault="000C661D">
      <w:r>
        <w:separator/>
      </w:r>
    </w:p>
  </w:footnote>
  <w:footnote w:type="continuationSeparator" w:id="0">
    <w:p w14:paraId="7376C524" w14:textId="77777777" w:rsidR="000C661D" w:rsidRDefault="000C6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026B0"/>
    <w:multiLevelType w:val="hybridMultilevel"/>
    <w:tmpl w:val="32CC1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7362B"/>
    <w:multiLevelType w:val="hybridMultilevel"/>
    <w:tmpl w:val="67DE2C4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0E67A6"/>
    <w:multiLevelType w:val="hybridMultilevel"/>
    <w:tmpl w:val="CC02F3D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3E46954"/>
    <w:multiLevelType w:val="hybridMultilevel"/>
    <w:tmpl w:val="4BA453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BA591C"/>
    <w:multiLevelType w:val="hybridMultilevel"/>
    <w:tmpl w:val="BC34B5F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4045386">
    <w:abstractNumId w:val="4"/>
  </w:num>
  <w:num w:numId="2" w16cid:durableId="81493428">
    <w:abstractNumId w:val="3"/>
  </w:num>
  <w:num w:numId="3" w16cid:durableId="1305235850">
    <w:abstractNumId w:val="2"/>
  </w:num>
  <w:num w:numId="4" w16cid:durableId="76052483">
    <w:abstractNumId w:val="1"/>
  </w:num>
  <w:num w:numId="5" w16cid:durableId="163467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2050" strokecolor="none [1612]">
      <v:stroke color="none [16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63A5"/>
    <w:rsid w:val="00003498"/>
    <w:rsid w:val="00015D4E"/>
    <w:rsid w:val="00043200"/>
    <w:rsid w:val="00054014"/>
    <w:rsid w:val="00055312"/>
    <w:rsid w:val="00055E26"/>
    <w:rsid w:val="00071232"/>
    <w:rsid w:val="00086E5E"/>
    <w:rsid w:val="00097F22"/>
    <w:rsid w:val="000B4041"/>
    <w:rsid w:val="000B5121"/>
    <w:rsid w:val="000C661D"/>
    <w:rsid w:val="000C6C20"/>
    <w:rsid w:val="000D027A"/>
    <w:rsid w:val="000E1050"/>
    <w:rsid w:val="000E177F"/>
    <w:rsid w:val="000E3742"/>
    <w:rsid w:val="00101A28"/>
    <w:rsid w:val="001038C0"/>
    <w:rsid w:val="00106B24"/>
    <w:rsid w:val="001166C8"/>
    <w:rsid w:val="0012241D"/>
    <w:rsid w:val="001248F0"/>
    <w:rsid w:val="0012665A"/>
    <w:rsid w:val="00154500"/>
    <w:rsid w:val="001742C4"/>
    <w:rsid w:val="00176CBA"/>
    <w:rsid w:val="00187CA4"/>
    <w:rsid w:val="001B4129"/>
    <w:rsid w:val="001D7D92"/>
    <w:rsid w:val="00230D21"/>
    <w:rsid w:val="00241F07"/>
    <w:rsid w:val="002506A9"/>
    <w:rsid w:val="00257380"/>
    <w:rsid w:val="00265BC6"/>
    <w:rsid w:val="00275D16"/>
    <w:rsid w:val="00284869"/>
    <w:rsid w:val="00291C8B"/>
    <w:rsid w:val="0029454C"/>
    <w:rsid w:val="0029642E"/>
    <w:rsid w:val="00296EBF"/>
    <w:rsid w:val="002A0425"/>
    <w:rsid w:val="002A263F"/>
    <w:rsid w:val="002D44BE"/>
    <w:rsid w:val="002E50C8"/>
    <w:rsid w:val="002F1149"/>
    <w:rsid w:val="00344C95"/>
    <w:rsid w:val="00345A2B"/>
    <w:rsid w:val="00350E7C"/>
    <w:rsid w:val="003666FE"/>
    <w:rsid w:val="003704DD"/>
    <w:rsid w:val="00374AE6"/>
    <w:rsid w:val="0038053F"/>
    <w:rsid w:val="00395356"/>
    <w:rsid w:val="003E06BB"/>
    <w:rsid w:val="003F13E5"/>
    <w:rsid w:val="003F57B1"/>
    <w:rsid w:val="00406921"/>
    <w:rsid w:val="0041491F"/>
    <w:rsid w:val="0043767C"/>
    <w:rsid w:val="00451576"/>
    <w:rsid w:val="0046257E"/>
    <w:rsid w:val="00470601"/>
    <w:rsid w:val="00476E13"/>
    <w:rsid w:val="00477A63"/>
    <w:rsid w:val="00480C33"/>
    <w:rsid w:val="004855FD"/>
    <w:rsid w:val="00492680"/>
    <w:rsid w:val="00492E1F"/>
    <w:rsid w:val="004A1F79"/>
    <w:rsid w:val="004B0D86"/>
    <w:rsid w:val="004D0F49"/>
    <w:rsid w:val="004D32D2"/>
    <w:rsid w:val="004E3942"/>
    <w:rsid w:val="004F6D78"/>
    <w:rsid w:val="005005C6"/>
    <w:rsid w:val="005035AF"/>
    <w:rsid w:val="005112D2"/>
    <w:rsid w:val="00514500"/>
    <w:rsid w:val="00566580"/>
    <w:rsid w:val="005737E3"/>
    <w:rsid w:val="00594121"/>
    <w:rsid w:val="005A7CF1"/>
    <w:rsid w:val="005C176B"/>
    <w:rsid w:val="005C7276"/>
    <w:rsid w:val="005C77BE"/>
    <w:rsid w:val="005D61BA"/>
    <w:rsid w:val="006025B5"/>
    <w:rsid w:val="006063A5"/>
    <w:rsid w:val="00636782"/>
    <w:rsid w:val="00636C7B"/>
    <w:rsid w:val="0065069A"/>
    <w:rsid w:val="00654D47"/>
    <w:rsid w:val="00682E3B"/>
    <w:rsid w:val="006917F7"/>
    <w:rsid w:val="006A1EDE"/>
    <w:rsid w:val="006A5D25"/>
    <w:rsid w:val="006B7512"/>
    <w:rsid w:val="006C4687"/>
    <w:rsid w:val="006C5A32"/>
    <w:rsid w:val="006D49FF"/>
    <w:rsid w:val="006E7E07"/>
    <w:rsid w:val="00701CA5"/>
    <w:rsid w:val="00702DE3"/>
    <w:rsid w:val="00703BA2"/>
    <w:rsid w:val="00704D84"/>
    <w:rsid w:val="00772FC9"/>
    <w:rsid w:val="007A54D4"/>
    <w:rsid w:val="007B4E6D"/>
    <w:rsid w:val="007B508F"/>
    <w:rsid w:val="007F7971"/>
    <w:rsid w:val="00802035"/>
    <w:rsid w:val="008054E1"/>
    <w:rsid w:val="00826DBF"/>
    <w:rsid w:val="00850355"/>
    <w:rsid w:val="00850E3E"/>
    <w:rsid w:val="00855756"/>
    <w:rsid w:val="00856A5E"/>
    <w:rsid w:val="00874271"/>
    <w:rsid w:val="00884C9E"/>
    <w:rsid w:val="00897486"/>
    <w:rsid w:val="008B2DC3"/>
    <w:rsid w:val="008B374A"/>
    <w:rsid w:val="008C7569"/>
    <w:rsid w:val="008F1D53"/>
    <w:rsid w:val="008F7C99"/>
    <w:rsid w:val="009355F7"/>
    <w:rsid w:val="00937A83"/>
    <w:rsid w:val="0099539A"/>
    <w:rsid w:val="009A02F8"/>
    <w:rsid w:val="009A4A2D"/>
    <w:rsid w:val="009B62BC"/>
    <w:rsid w:val="009B732A"/>
    <w:rsid w:val="009B735D"/>
    <w:rsid w:val="009E5E28"/>
    <w:rsid w:val="00A13C23"/>
    <w:rsid w:val="00A20682"/>
    <w:rsid w:val="00A31117"/>
    <w:rsid w:val="00A32B1F"/>
    <w:rsid w:val="00A4296D"/>
    <w:rsid w:val="00A44D12"/>
    <w:rsid w:val="00A44F5F"/>
    <w:rsid w:val="00A45EC8"/>
    <w:rsid w:val="00A47607"/>
    <w:rsid w:val="00A56404"/>
    <w:rsid w:val="00A82C89"/>
    <w:rsid w:val="00A85C8E"/>
    <w:rsid w:val="00A905EE"/>
    <w:rsid w:val="00AE28C3"/>
    <w:rsid w:val="00B151DB"/>
    <w:rsid w:val="00B71A14"/>
    <w:rsid w:val="00B76377"/>
    <w:rsid w:val="00B95D5A"/>
    <w:rsid w:val="00BB6E67"/>
    <w:rsid w:val="00BC29AD"/>
    <w:rsid w:val="00BD112B"/>
    <w:rsid w:val="00BE095F"/>
    <w:rsid w:val="00C02876"/>
    <w:rsid w:val="00C4461F"/>
    <w:rsid w:val="00C524CD"/>
    <w:rsid w:val="00C53FCE"/>
    <w:rsid w:val="00C55EF9"/>
    <w:rsid w:val="00C64293"/>
    <w:rsid w:val="00C94C64"/>
    <w:rsid w:val="00CB1BB1"/>
    <w:rsid w:val="00CB1C01"/>
    <w:rsid w:val="00CB5E1F"/>
    <w:rsid w:val="00CC3E1A"/>
    <w:rsid w:val="00CD03EF"/>
    <w:rsid w:val="00CF7183"/>
    <w:rsid w:val="00D17D85"/>
    <w:rsid w:val="00D23F08"/>
    <w:rsid w:val="00D25F85"/>
    <w:rsid w:val="00D400F9"/>
    <w:rsid w:val="00D41029"/>
    <w:rsid w:val="00D52FD1"/>
    <w:rsid w:val="00D53A22"/>
    <w:rsid w:val="00D55532"/>
    <w:rsid w:val="00D64E86"/>
    <w:rsid w:val="00D7123A"/>
    <w:rsid w:val="00D75416"/>
    <w:rsid w:val="00D82907"/>
    <w:rsid w:val="00D90648"/>
    <w:rsid w:val="00D9517D"/>
    <w:rsid w:val="00DE1A85"/>
    <w:rsid w:val="00DE3544"/>
    <w:rsid w:val="00E03C7D"/>
    <w:rsid w:val="00E06BD5"/>
    <w:rsid w:val="00E23788"/>
    <w:rsid w:val="00E249E5"/>
    <w:rsid w:val="00E32161"/>
    <w:rsid w:val="00E322BC"/>
    <w:rsid w:val="00E41E22"/>
    <w:rsid w:val="00E46497"/>
    <w:rsid w:val="00EC4E6F"/>
    <w:rsid w:val="00ED0F0F"/>
    <w:rsid w:val="00ED54B0"/>
    <w:rsid w:val="00EE612A"/>
    <w:rsid w:val="00F15F5E"/>
    <w:rsid w:val="00F255D3"/>
    <w:rsid w:val="00F27754"/>
    <w:rsid w:val="00F3049F"/>
    <w:rsid w:val="00F34A4C"/>
    <w:rsid w:val="00F34F4E"/>
    <w:rsid w:val="00F40527"/>
    <w:rsid w:val="00F572F4"/>
    <w:rsid w:val="00F63C2C"/>
    <w:rsid w:val="00F70DAE"/>
    <w:rsid w:val="00F77ED9"/>
    <w:rsid w:val="00F9229D"/>
    <w:rsid w:val="00F957E1"/>
    <w:rsid w:val="00FA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none [1612]">
      <v:stroke color="none [1612]"/>
    </o:shapedefaults>
    <o:shapelayout v:ext="edit">
      <o:idmap v:ext="edit" data="2"/>
    </o:shapelayout>
  </w:shapeDefaults>
  <w:decimalSymbol w:val="."/>
  <w:listSeparator w:val=","/>
  <w14:docId w14:val="275281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63A5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063A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6063A5"/>
    <w:pPr>
      <w:tabs>
        <w:tab w:val="center" w:pos="4153"/>
        <w:tab w:val="right" w:pos="8306"/>
      </w:tabs>
    </w:pPr>
  </w:style>
  <w:style w:type="character" w:styleId="Hyperlink">
    <w:name w:val="Hyperlink"/>
    <w:rsid w:val="006063A5"/>
    <w:rPr>
      <w:color w:val="0000FF"/>
      <w:u w:val="single"/>
    </w:rPr>
  </w:style>
  <w:style w:type="table" w:styleId="TableGrid">
    <w:name w:val="Table Grid"/>
    <w:basedOn w:val="TableNormal"/>
    <w:rsid w:val="00606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B73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B73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937A83"/>
    <w:rPr>
      <w:rFonts w:ascii="Arial" w:hAnsi="Arial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802035"/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A1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9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jmhealthcare.com/local-service-centres/north-east-london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nel.ajmhealthcare@nhs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NEL WCS GP Referral Form April 2018.dotx</Template>
  <TotalTime>7</TotalTime>
  <Pages>3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WPCT User</Company>
  <LinksUpToDate>false</LinksUpToDate>
  <CharactersWithSpaces>4469</CharactersWithSpaces>
  <SharedDoc>false</SharedDoc>
  <HLinks>
    <vt:vector size="6" baseType="variant">
      <vt:variant>
        <vt:i4>3473469</vt:i4>
      </vt:variant>
      <vt:variant>
        <vt:i4>0</vt:i4>
      </vt:variant>
      <vt:variant>
        <vt:i4>0</vt:i4>
      </vt:variant>
      <vt:variant>
        <vt:i4>5</vt:i4>
      </vt:variant>
      <vt:variant>
        <vt:lpwstr>http://systems.hscic.gov.uk/nhsmail/secure/senders.pdf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saredwar</dc:creator>
  <cp:keywords/>
  <cp:lastModifiedBy>Jack Knight</cp:lastModifiedBy>
  <cp:revision>3</cp:revision>
  <cp:lastPrinted>2015-09-30T14:20:00Z</cp:lastPrinted>
  <dcterms:created xsi:type="dcterms:W3CDTF">2025-03-16T23:42:00Z</dcterms:created>
  <dcterms:modified xsi:type="dcterms:W3CDTF">2025-08-12T12:25:00Z</dcterms:modified>
</cp:coreProperties>
</file>