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BF6C5" w14:textId="77777777" w:rsidR="001B061D" w:rsidRPr="00051FB0" w:rsidRDefault="00A15EC4" w:rsidP="005E14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  <w:r w:rsidR="001B061D" w:rsidRPr="00051FB0">
        <w:rPr>
          <w:rFonts w:ascii="Arial" w:hAnsi="Arial" w:cs="Arial"/>
          <w:b/>
          <w:sz w:val="18"/>
          <w:szCs w:val="18"/>
        </w:rPr>
        <w:t>Referral Form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6951"/>
      </w:tblGrid>
      <w:tr w:rsidR="00131F2A" w:rsidRPr="00051FB0" w14:paraId="203210F1" w14:textId="77777777" w:rsidTr="00293C6E">
        <w:trPr>
          <w:cantSplit/>
          <w:trHeight w:val="709"/>
        </w:trPr>
        <w:tc>
          <w:tcPr>
            <w:tcW w:w="3681" w:type="dxa"/>
            <w:shd w:val="clear" w:color="auto" w:fill="auto"/>
          </w:tcPr>
          <w:p w14:paraId="74F9A900" w14:textId="77777777" w:rsidR="00131F2A" w:rsidRDefault="00131F2A" w:rsidP="00293C6E">
            <w:pPr>
              <w:pStyle w:val="Head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</w:t>
            </w:r>
            <w:r w:rsidRPr="00051FB0">
              <w:rPr>
                <w:b/>
                <w:sz w:val="18"/>
                <w:szCs w:val="18"/>
              </w:rPr>
              <w:t xml:space="preserve"> be completed by a </w:t>
            </w:r>
            <w:r>
              <w:rPr>
                <w:b/>
                <w:sz w:val="18"/>
                <w:szCs w:val="18"/>
              </w:rPr>
              <w:t>h</w:t>
            </w:r>
            <w:r w:rsidRPr="00051FB0">
              <w:rPr>
                <w:b/>
                <w:sz w:val="18"/>
                <w:szCs w:val="18"/>
              </w:rPr>
              <w:t xml:space="preserve">ealthcare </w:t>
            </w:r>
            <w:r>
              <w:rPr>
                <w:b/>
                <w:sz w:val="18"/>
                <w:szCs w:val="18"/>
              </w:rPr>
              <w:t>p</w:t>
            </w:r>
            <w:r w:rsidRPr="00051FB0">
              <w:rPr>
                <w:b/>
                <w:sz w:val="18"/>
                <w:szCs w:val="18"/>
              </w:rPr>
              <w:t>rofessional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28D5516C" w14:textId="77777777" w:rsidR="00131F2A" w:rsidRPr="00051FB0" w:rsidRDefault="00131F2A" w:rsidP="00293C6E">
            <w:pPr>
              <w:pStyle w:val="Header"/>
              <w:rPr>
                <w:b/>
                <w:sz w:val="18"/>
                <w:szCs w:val="18"/>
              </w:rPr>
            </w:pPr>
            <w:r w:rsidRPr="00384900">
              <w:rPr>
                <w:b/>
                <w:color w:val="FF0000"/>
                <w:sz w:val="18"/>
                <w:szCs w:val="18"/>
                <w:highlight w:val="yellow"/>
              </w:rPr>
              <w:t xml:space="preserve">* </w:t>
            </w:r>
            <w:r>
              <w:rPr>
                <w:b/>
                <w:color w:val="FF0000"/>
                <w:sz w:val="18"/>
                <w:szCs w:val="18"/>
                <w:highlight w:val="yellow"/>
              </w:rPr>
              <w:t>I</w:t>
            </w:r>
            <w:r w:rsidRPr="00384900">
              <w:rPr>
                <w:b/>
                <w:color w:val="FF0000"/>
                <w:sz w:val="18"/>
                <w:szCs w:val="18"/>
                <w:highlight w:val="yellow"/>
              </w:rPr>
              <w:t>ndicates mandatory fields</w:t>
            </w:r>
            <w:r w:rsidRPr="00384900">
              <w:rPr>
                <w:b/>
                <w:color w:val="FF0000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Pr="00051FB0">
              <w:rPr>
                <w:b/>
                <w:sz w:val="18"/>
                <w:szCs w:val="18"/>
              </w:rPr>
              <w:t>missing information will lead to delays in provision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6951" w:type="dxa"/>
            <w:shd w:val="clear" w:color="auto" w:fill="auto"/>
          </w:tcPr>
          <w:p w14:paraId="1AA16FC8" w14:textId="77777777" w:rsidR="00131F2A" w:rsidRPr="00E54D73" w:rsidRDefault="00131F2A" w:rsidP="00293C6E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>Please return forms to:</w:t>
            </w:r>
            <w:r>
              <w:rPr>
                <w:b/>
                <w:color w:val="FF0000"/>
                <w:sz w:val="18"/>
                <w:szCs w:val="18"/>
              </w:rPr>
              <w:t xml:space="preserve">  </w:t>
            </w:r>
            <w:r w:rsidRPr="00E54D73">
              <w:rPr>
                <w:rFonts w:cs="Arial"/>
                <w:bCs/>
                <w:sz w:val="18"/>
                <w:szCs w:val="18"/>
              </w:rPr>
              <w:t xml:space="preserve">AJM Healthcare, </w:t>
            </w:r>
            <w:r>
              <w:rPr>
                <w:rFonts w:cs="Arial"/>
                <w:bCs/>
                <w:sz w:val="18"/>
                <w:szCs w:val="18"/>
              </w:rPr>
              <w:t>Unit 5, Centrus, Mead Lane, Hertford, SG13 7GX</w:t>
            </w:r>
          </w:p>
          <w:p w14:paraId="3E4A1370" w14:textId="77777777" w:rsidR="00131F2A" w:rsidRPr="00CE49BD" w:rsidRDefault="00131F2A" w:rsidP="00293C6E">
            <w:pPr>
              <w:pStyle w:val="Footer"/>
              <w:jc w:val="center"/>
              <w:rPr>
                <w:b/>
                <w:sz w:val="18"/>
                <w:szCs w:val="18"/>
              </w:rPr>
            </w:pPr>
            <w:r w:rsidRPr="00F95603">
              <w:rPr>
                <w:b/>
                <w:bCs/>
                <w:color w:val="000000" w:themeColor="text1"/>
                <w:sz w:val="18"/>
                <w:szCs w:val="18"/>
              </w:rPr>
              <w:t>Email:</w:t>
            </w:r>
            <w:r w:rsidRPr="00F95603">
              <w:rPr>
                <w:color w:val="000000" w:themeColor="text1"/>
                <w:sz w:val="18"/>
                <w:szCs w:val="18"/>
              </w:rPr>
              <w:t xml:space="preserve"> </w:t>
            </w:r>
            <w:hyperlink r:id="rId11" w:history="1">
              <w:r w:rsidRPr="00E35B49">
                <w:rPr>
                  <w:rStyle w:val="Hyperlink"/>
                  <w:rFonts w:cs="Arial"/>
                  <w:bCs/>
                  <w:sz w:val="18"/>
                  <w:szCs w:val="18"/>
                </w:rPr>
                <w:t>HertsWCS@ajmhealthcare.org</w:t>
              </w:r>
            </w:hyperlink>
            <w:r>
              <w:rPr>
                <w:rFonts w:cs="Arial"/>
                <w:bCs/>
                <w:sz w:val="18"/>
                <w:szCs w:val="18"/>
              </w:rPr>
              <w:t xml:space="preserve">  or  </w:t>
            </w:r>
            <w:hyperlink r:id="rId12" w:history="1">
              <w:r w:rsidRPr="00E35B49">
                <w:rPr>
                  <w:rStyle w:val="Hyperlink"/>
                  <w:rFonts w:cs="Arial"/>
                  <w:bCs/>
                  <w:sz w:val="18"/>
                  <w:szCs w:val="18"/>
                </w:rPr>
                <w:t>ajm.herts@nhs.net</w:t>
              </w:r>
            </w:hyperlink>
          </w:p>
          <w:p w14:paraId="3AD889FA" w14:textId="77777777" w:rsidR="00131F2A" w:rsidRPr="00051FB0" w:rsidRDefault="00131F2A" w:rsidP="00293C6E">
            <w:pPr>
              <w:pStyle w:val="Footer"/>
              <w:jc w:val="center"/>
              <w:rPr>
                <w:b/>
                <w:color w:val="0070C0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0808 175 3040</w:t>
            </w:r>
          </w:p>
        </w:tc>
      </w:tr>
    </w:tbl>
    <w:p w14:paraId="0CBACC79" w14:textId="77777777" w:rsidR="000C66B3" w:rsidRPr="0000226B" w:rsidRDefault="000C66B3">
      <w:pPr>
        <w:rPr>
          <w:b/>
          <w:sz w:val="2"/>
          <w:szCs w:val="2"/>
        </w:rPr>
      </w:pPr>
    </w:p>
    <w:p w14:paraId="7542F8EC" w14:textId="77777777" w:rsidR="009A1937" w:rsidRPr="00E1779E" w:rsidRDefault="009A1937">
      <w:pPr>
        <w:rPr>
          <w:b/>
          <w:sz w:val="18"/>
          <w:szCs w:val="18"/>
        </w:rPr>
      </w:pPr>
      <w:r w:rsidRPr="00E1779E">
        <w:rPr>
          <w:b/>
          <w:sz w:val="18"/>
          <w:szCs w:val="18"/>
        </w:rPr>
        <w:t>Essential information (please record full details in the relevant section of the referral):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0"/>
        <w:gridCol w:w="2126"/>
        <w:gridCol w:w="1701"/>
        <w:gridCol w:w="2548"/>
      </w:tblGrid>
      <w:tr w:rsidR="00131F2A" w14:paraId="284EC08E" w14:textId="77777777" w:rsidTr="00131F2A"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933DBA" w14:textId="1F6F7DCE" w:rsidR="00131F2A" w:rsidRPr="00131F2A" w:rsidRDefault="00131F2A">
            <w:pPr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131F2A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Palliative user                              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          </w:t>
            </w:r>
            <w:r w:rsidR="00826875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      </w:t>
            </w:r>
            <w:r w:rsidRPr="00131F2A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  Y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1443960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31F2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131F2A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 / N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-77733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31F2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12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8B3BF45" w14:textId="77777777" w:rsidR="00131F2A" w:rsidRPr="00131F2A" w:rsidRDefault="00131F2A">
            <w:pPr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131F2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Required for discharge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-203887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31F2A">
                  <w:rPr>
                    <w:rFonts w:ascii="Segoe UI Symbol" w:eastAsia="MS Gothic" w:hAnsi="Segoe UI Symbol" w:cs="Segoe UI Symbol"/>
                    <w:sz w:val="18"/>
                    <w:szCs w:val="18"/>
                    <w:lang w:val="en-US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BD8479" w14:textId="77777777" w:rsidR="00131F2A" w:rsidRPr="00131F2A" w:rsidRDefault="00131F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31F2A">
              <w:rPr>
                <w:rFonts w:asciiTheme="minorHAnsi" w:hAnsiTheme="minorHAnsi" w:cstheme="minorHAnsi"/>
                <w:b/>
                <w:sz w:val="18"/>
                <w:szCs w:val="18"/>
              </w:rPr>
              <w:t>Date of discharge:</w:t>
            </w:r>
          </w:p>
        </w:tc>
        <w:tc>
          <w:tcPr>
            <w:tcW w:w="2548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8FD799" w14:textId="77777777" w:rsidR="00131F2A" w:rsidRPr="00131F2A" w:rsidRDefault="00131F2A">
            <w:pPr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</w:tc>
      </w:tr>
      <w:tr w:rsidR="00131F2A" w14:paraId="07CB2B2C" w14:textId="77777777" w:rsidTr="00131F2A">
        <w:trPr>
          <w:trHeight w:val="100"/>
        </w:trPr>
        <w:tc>
          <w:tcPr>
            <w:tcW w:w="423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3DD55C" w14:textId="19A65910" w:rsidR="00131F2A" w:rsidRPr="00131F2A" w:rsidRDefault="00131F2A">
            <w:pPr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131F2A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Current pressure wound (grade 3-4)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         </w:t>
            </w:r>
            <w:r w:rsidRPr="00131F2A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 xml:space="preserve">Y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145256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31F2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131F2A"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yellow"/>
              </w:rPr>
              <w:t>/ N</w:t>
            </w:r>
            <w:r w:rsidRPr="00131F2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605631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31F2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126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0F2F1918" w14:textId="77777777" w:rsidR="00131F2A" w:rsidRPr="00131F2A" w:rsidRDefault="00131F2A">
            <w:pPr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8" w:space="0" w:color="auto"/>
            </w:tcBorders>
            <w:vAlign w:val="center"/>
            <w:hideMark/>
          </w:tcPr>
          <w:p w14:paraId="1CE26C23" w14:textId="77777777" w:rsidR="00131F2A" w:rsidRPr="00131F2A" w:rsidRDefault="00131F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31F2A">
              <w:rPr>
                <w:rFonts w:asciiTheme="minorHAnsi" w:hAnsiTheme="minorHAnsi" w:cstheme="minorHAnsi"/>
                <w:b/>
                <w:sz w:val="18"/>
                <w:szCs w:val="18"/>
              </w:rPr>
              <w:t>Hospital/ward: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5B39F5" w14:textId="77777777" w:rsidR="00131F2A" w:rsidRPr="00131F2A" w:rsidRDefault="00131F2A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</w:tc>
      </w:tr>
    </w:tbl>
    <w:p w14:paraId="5F1A8EC3" w14:textId="77777777" w:rsidR="009A1937" w:rsidRPr="0000226B" w:rsidRDefault="009A1937">
      <w:pPr>
        <w:rPr>
          <w:b/>
          <w:sz w:val="2"/>
          <w:szCs w:val="2"/>
        </w:rPr>
      </w:pPr>
    </w:p>
    <w:p w14:paraId="31D7ACC7" w14:textId="553EB088" w:rsidR="004474AC" w:rsidRPr="004474AC" w:rsidRDefault="009A1937" w:rsidP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Please could you see this person for:</w:t>
      </w:r>
      <w:r w:rsidR="00BD54B5">
        <w:rPr>
          <w:b/>
          <w:sz w:val="18"/>
          <w:szCs w:val="18"/>
        </w:rPr>
        <w:t xml:space="preserve"> </w:t>
      </w:r>
      <w:r w:rsidR="004474AC">
        <w:fldChar w:fldCharType="begin"/>
      </w:r>
      <w:r w:rsidR="004474AC">
        <w:instrText xml:space="preserve"> LINK Excel.Sheet.12 "Book1" "Sheet1!R6C4:R16C8" \a \f 4 \h  \* MERGEFORMAT </w:instrText>
      </w:r>
      <w:r w:rsidR="004474AC">
        <w:fldChar w:fldCharType="separate"/>
      </w:r>
    </w:p>
    <w:tbl>
      <w:tblPr>
        <w:tblW w:w="10612" w:type="dxa"/>
        <w:tblLook w:val="04A0" w:firstRow="1" w:lastRow="0" w:firstColumn="1" w:lastColumn="0" w:noHBand="0" w:noVBand="1"/>
      </w:tblPr>
      <w:tblGrid>
        <w:gridCol w:w="1354"/>
        <w:gridCol w:w="2025"/>
        <w:gridCol w:w="2694"/>
        <w:gridCol w:w="1275"/>
        <w:gridCol w:w="3264"/>
      </w:tblGrid>
      <w:tr w:rsidR="004474AC" w:rsidRPr="004474AC" w14:paraId="7FB0BDD9" w14:textId="77777777" w:rsidTr="00F745EF">
        <w:trPr>
          <w:trHeight w:val="235"/>
        </w:trPr>
        <w:tc>
          <w:tcPr>
            <w:tcW w:w="1354" w:type="dxa"/>
            <w:vMerge w:val="restart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000000" w:fill="FFFF00"/>
            <w:noWrap/>
            <w:vAlign w:val="center"/>
            <w:hideMark/>
          </w:tcPr>
          <w:p w14:paraId="4B210FB5" w14:textId="17A1B634" w:rsidR="004474AC" w:rsidRPr="004474AC" w:rsidRDefault="004474AC" w:rsidP="004474AC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  <w:t>ASSESSMENT:</w:t>
            </w:r>
          </w:p>
        </w:tc>
        <w:tc>
          <w:tcPr>
            <w:tcW w:w="202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E64707D" w14:textId="77777777" w:rsidR="004474AC" w:rsidRPr="004474AC" w:rsidRDefault="004474AC" w:rsidP="004474AC">
            <w:pPr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Manual wheelchair or buggy:</w:t>
            </w:r>
          </w:p>
        </w:tc>
        <w:tc>
          <w:tcPr>
            <w:tcW w:w="2694" w:type="dxa"/>
            <w:tcBorders>
              <w:top w:val="single" w:sz="18" w:space="0" w:color="auto"/>
              <w:left w:val="nil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7E3C4E2A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Self-propelled</w:t>
            </w:r>
          </w:p>
        </w:tc>
        <w:tc>
          <w:tcPr>
            <w:tcW w:w="1275" w:type="dxa"/>
            <w:vMerge w:val="restart"/>
            <w:tcBorders>
              <w:top w:val="single" w:sz="18" w:space="0" w:color="auto"/>
              <w:left w:val="single" w:sz="18" w:space="0" w:color="000000"/>
              <w:bottom w:val="nil"/>
              <w:right w:val="single" w:sz="18" w:space="0" w:color="000000"/>
            </w:tcBorders>
            <w:shd w:val="clear" w:color="000000" w:fill="FFFF00"/>
            <w:noWrap/>
            <w:vAlign w:val="center"/>
            <w:hideMark/>
          </w:tcPr>
          <w:p w14:paraId="6A8F8A88" w14:textId="77777777" w:rsidR="004474AC" w:rsidRPr="004474AC" w:rsidRDefault="004474AC" w:rsidP="004474AC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  <w:t>REVIEW:</w:t>
            </w:r>
          </w:p>
        </w:tc>
        <w:tc>
          <w:tcPr>
            <w:tcW w:w="3264" w:type="dxa"/>
            <w:tcBorders>
              <w:top w:val="single" w:sz="18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1FC26531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Chair uncomfortable</w:t>
            </w:r>
          </w:p>
        </w:tc>
      </w:tr>
      <w:tr w:rsidR="004474AC" w:rsidRPr="004474AC" w14:paraId="1DD38993" w14:textId="77777777" w:rsidTr="00002C22">
        <w:trPr>
          <w:trHeight w:val="227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3A701EC0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single" w:sz="12" w:space="0" w:color="auto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A587B65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2F82D51E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Attendant propelled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4936AA74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5135F3B7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Change in needs</w:t>
            </w:r>
          </w:p>
        </w:tc>
      </w:tr>
      <w:tr w:rsidR="004474AC" w:rsidRPr="004474AC" w14:paraId="0E67C151" w14:textId="77777777" w:rsidTr="00002C22">
        <w:trPr>
          <w:trHeight w:val="227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57519AED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single" w:sz="12" w:space="0" w:color="auto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0B15DB9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5F656410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 xml:space="preserve"> Tilt in space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4FBC9C58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11C6B057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Chair outgrown</w:t>
            </w:r>
          </w:p>
        </w:tc>
      </w:tr>
      <w:tr w:rsidR="004474AC" w:rsidRPr="004474AC" w14:paraId="485FA900" w14:textId="77777777" w:rsidTr="00002C22">
        <w:trPr>
          <w:trHeight w:val="235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3D6FED62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single" w:sz="12" w:space="0" w:color="auto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9F2A1D8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3C379BC2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Pressure relieving seating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3C5F3579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2B932E30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Specialist controls</w:t>
            </w:r>
          </w:p>
        </w:tc>
      </w:tr>
      <w:tr w:rsidR="004474AC" w:rsidRPr="004474AC" w14:paraId="41D66623" w14:textId="77777777" w:rsidTr="00002C22">
        <w:trPr>
          <w:trHeight w:val="235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18E33C5E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single" w:sz="12" w:space="0" w:color="auto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08FB40B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12" w:space="0" w:color="auto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03FAF84B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Specialist seating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4E14171C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73C75A0C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Pressure ulcers</w:t>
            </w:r>
          </w:p>
        </w:tc>
      </w:tr>
      <w:tr w:rsidR="004474AC" w:rsidRPr="004474AC" w14:paraId="6D69B49A" w14:textId="77777777" w:rsidTr="00F745EF">
        <w:trPr>
          <w:trHeight w:val="235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59191638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 w:val="restart"/>
            <w:tcBorders>
              <w:top w:val="nil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2764374" w14:textId="77777777" w:rsidR="004474AC" w:rsidRPr="004474AC" w:rsidRDefault="004474AC" w:rsidP="004474AC">
            <w:pPr>
              <w:jc w:val="center"/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Powered wheelchair: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7E067C33" w14:textId="77777777" w:rsidR="004474AC" w:rsidRPr="004474AC" w:rsidRDefault="004474AC" w:rsidP="004474AC">
            <w:pPr>
              <w:rPr>
                <w:rFonts w:eastAsia="Times New Roman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Segoe UI Symbol" w:eastAsia="Times New Roman" w:hAnsi="Segoe UI Symbol" w:cs="Segoe UI Symbol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Times New Roman" w:cs="Calibri"/>
                <w:color w:val="000000"/>
                <w:sz w:val="18"/>
                <w:szCs w:val="18"/>
                <w:lang w:val="en-US" w:eastAsia="en-GB"/>
              </w:rPr>
              <w:t>Indoors only powerchair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59D7A02B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40288456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Specialist seating</w:t>
            </w:r>
          </w:p>
        </w:tc>
      </w:tr>
      <w:tr w:rsidR="004474AC" w:rsidRPr="004474AC" w14:paraId="165F81ED" w14:textId="77777777" w:rsidTr="00F745EF">
        <w:trPr>
          <w:trHeight w:val="227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0B425E3A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C25884D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16EAB26A" w14:textId="77777777" w:rsidR="004474AC" w:rsidRPr="004474AC" w:rsidRDefault="004474AC" w:rsidP="004474AC">
            <w:pPr>
              <w:rPr>
                <w:rFonts w:eastAsia="Times New Roman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Segoe UI Symbol" w:eastAsia="Times New Roman" w:hAnsi="Segoe UI Symbol" w:cs="Segoe UI Symbol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Times New Roman" w:cs="Calibri"/>
                <w:color w:val="000000"/>
                <w:sz w:val="18"/>
                <w:szCs w:val="18"/>
                <w:lang w:val="en-US" w:eastAsia="en-GB"/>
              </w:rPr>
              <w:t>Indoor and outdoor powerchair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44CB4813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  <w:noWrap/>
            <w:hideMark/>
          </w:tcPr>
          <w:p w14:paraId="4598EA40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Other: </w:t>
            </w:r>
          </w:p>
        </w:tc>
      </w:tr>
      <w:tr w:rsidR="004474AC" w:rsidRPr="004474AC" w14:paraId="163467DC" w14:textId="77777777" w:rsidTr="00F745EF">
        <w:trPr>
          <w:trHeight w:val="227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6908316B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7A5CCB48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54EF7B32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 xml:space="preserve"> Specialist controls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025618B1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vMerge w:val="restart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  <w:noWrap/>
            <w:vAlign w:val="bottom"/>
            <w:hideMark/>
          </w:tcPr>
          <w:p w14:paraId="3BFDE484" w14:textId="77777777" w:rsidR="004474AC" w:rsidRPr="004474AC" w:rsidRDefault="004474AC" w:rsidP="004474AC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en-GB"/>
              </w:rPr>
            </w:pPr>
            <w:r w:rsidRPr="004474AC">
              <w:rPr>
                <w:rFonts w:eastAsia="Times New Roman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4474AC" w:rsidRPr="004474AC" w14:paraId="5945B906" w14:textId="77777777" w:rsidTr="00F745EF">
        <w:trPr>
          <w:trHeight w:val="227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73812D79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1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DBA70E5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3489D76F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Pressure relieving seating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271A99CA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14:paraId="428A9367" w14:textId="77777777" w:rsidR="004474AC" w:rsidRPr="004474AC" w:rsidRDefault="004474AC" w:rsidP="004474AC">
            <w:pPr>
              <w:rPr>
                <w:rFonts w:eastAsia="Times New Roman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4474AC" w:rsidRPr="004474AC" w14:paraId="6D9CB0D6" w14:textId="77777777" w:rsidTr="00F745EF">
        <w:trPr>
          <w:trHeight w:val="235"/>
        </w:trPr>
        <w:tc>
          <w:tcPr>
            <w:tcW w:w="1354" w:type="dxa"/>
            <w:vMerge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62D7F684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2" w:space="0" w:color="auto"/>
            </w:tcBorders>
            <w:vAlign w:val="center"/>
            <w:hideMark/>
          </w:tcPr>
          <w:p w14:paraId="12190FE8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  <w:hideMark/>
          </w:tcPr>
          <w:p w14:paraId="6683E49C" w14:textId="77777777" w:rsidR="004474AC" w:rsidRPr="004474AC" w:rsidRDefault="004474AC" w:rsidP="004474AC">
            <w:pPr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>Specialist seating</w:t>
            </w:r>
          </w:p>
        </w:tc>
        <w:tc>
          <w:tcPr>
            <w:tcW w:w="1275" w:type="dxa"/>
            <w:vMerge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6CE630C0" w14:textId="77777777" w:rsidR="004474AC" w:rsidRPr="004474AC" w:rsidRDefault="004474AC" w:rsidP="004474A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64" w:type="dxa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55E92E29" w14:textId="77777777" w:rsidR="004474AC" w:rsidRPr="004474AC" w:rsidRDefault="004474AC" w:rsidP="004474AC">
            <w:pPr>
              <w:rPr>
                <w:rFonts w:eastAsia="Times New Roman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41EEB" w:rsidRPr="004474AC" w14:paraId="02E91879" w14:textId="77777777" w:rsidTr="00C41EEB">
        <w:trPr>
          <w:trHeight w:val="392"/>
        </w:trPr>
        <w:tc>
          <w:tcPr>
            <w:tcW w:w="135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D0CECE"/>
            <w:vAlign w:val="center"/>
            <w:hideMark/>
          </w:tcPr>
          <w:p w14:paraId="2F38E8B2" w14:textId="77777777" w:rsidR="004474AC" w:rsidRPr="004474AC" w:rsidRDefault="004474AC" w:rsidP="004474AC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n-GB"/>
              </w:rPr>
              <w:t>EXTERNAL PRESCRIPTION:</w:t>
            </w:r>
          </w:p>
        </w:tc>
        <w:tc>
          <w:tcPr>
            <w:tcW w:w="9258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D0CECE"/>
            <w:vAlign w:val="center"/>
            <w:hideMark/>
          </w:tcPr>
          <w:p w14:paraId="3543BE52" w14:textId="77777777" w:rsidR="004474AC" w:rsidRPr="004474AC" w:rsidRDefault="004474AC" w:rsidP="004474AC">
            <w:pPr>
              <w:jc w:val="center"/>
              <w:rPr>
                <w:rFonts w:ascii="MS Gothic" w:eastAsia="MS Gothic" w:hAnsi="MS Gothic" w:cs="Calibri"/>
                <w:color w:val="000000"/>
                <w:sz w:val="18"/>
                <w:szCs w:val="18"/>
                <w:lang w:eastAsia="en-GB"/>
              </w:rPr>
            </w:pPr>
            <w:r w:rsidRPr="004474AC">
              <w:rPr>
                <w:rFonts w:ascii="MS Gothic" w:eastAsia="MS Gothic" w:hAnsi="MS Gothic" w:cs="Calibri" w:hint="eastAsia"/>
                <w:color w:val="000000"/>
                <w:sz w:val="18"/>
                <w:szCs w:val="18"/>
                <w:lang w:val="en-US" w:eastAsia="en-GB"/>
              </w:rPr>
              <w:t>☐</w:t>
            </w:r>
            <w:r w:rsidRPr="004474AC">
              <w:rPr>
                <w:rFonts w:eastAsia="MS Gothic" w:cs="Calibri"/>
                <w:color w:val="000000"/>
                <w:sz w:val="18"/>
                <w:szCs w:val="18"/>
                <w:lang w:val="en-US" w:eastAsia="en-GB"/>
              </w:rPr>
              <w:t xml:space="preserve"> Please complete the request form at the end of this referral and attach any appropriate risk or clinical assessment</w:t>
            </w:r>
          </w:p>
        </w:tc>
      </w:tr>
    </w:tbl>
    <w:p w14:paraId="5F6D114C" w14:textId="73769F51" w:rsidR="00177BF0" w:rsidRDefault="004474AC" w:rsidP="00177BF0">
      <w:pPr>
        <w:rPr>
          <w:b/>
          <w:sz w:val="18"/>
          <w:szCs w:val="18"/>
        </w:rPr>
      </w:pPr>
      <w:r>
        <w:fldChar w:fldCharType="end"/>
      </w:r>
      <w:r w:rsidR="0071517D">
        <w:fldChar w:fldCharType="begin"/>
      </w:r>
      <w:r w:rsidR="0071517D">
        <w:instrText xml:space="preserve"> LINK Excel.Sheet.12 "Book1" "Sheet1!R6C4:R16C8" \a \f 4 \h  \* MERGEFORMAT </w:instrText>
      </w:r>
      <w:r w:rsidR="0071517D">
        <w:fldChar w:fldCharType="separate"/>
      </w:r>
      <w:r w:rsidR="0071517D">
        <w:rPr>
          <w:b/>
          <w:sz w:val="18"/>
          <w:szCs w:val="18"/>
        </w:rPr>
        <w:fldChar w:fldCharType="end"/>
      </w:r>
      <w:r w:rsidR="00177BF0" w:rsidRPr="00051FB0">
        <w:rPr>
          <w:b/>
          <w:sz w:val="18"/>
          <w:szCs w:val="18"/>
        </w:rPr>
        <w:t>Service user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832"/>
        <w:gridCol w:w="142"/>
        <w:gridCol w:w="709"/>
        <w:gridCol w:w="567"/>
        <w:gridCol w:w="283"/>
        <w:gridCol w:w="567"/>
        <w:gridCol w:w="567"/>
        <w:gridCol w:w="567"/>
        <w:gridCol w:w="426"/>
        <w:gridCol w:w="425"/>
        <w:gridCol w:w="567"/>
        <w:gridCol w:w="567"/>
        <w:gridCol w:w="567"/>
        <w:gridCol w:w="142"/>
        <w:gridCol w:w="425"/>
        <w:gridCol w:w="567"/>
        <w:gridCol w:w="727"/>
      </w:tblGrid>
      <w:tr w:rsidR="004474AC" w:rsidRPr="00051FB0" w14:paraId="7536CF34" w14:textId="77777777" w:rsidTr="00293C6E">
        <w:trPr>
          <w:trHeight w:val="358"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07B44635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first name: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667" w:type="dxa"/>
            <w:gridSpan w:val="7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29F60C10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5F398D1D" w14:textId="316CB1DE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NHS </w:t>
            </w:r>
            <w:r w:rsidR="0051411F" w:rsidRPr="00051FB0">
              <w:rPr>
                <w:b/>
                <w:sz w:val="18"/>
                <w:szCs w:val="18"/>
              </w:rPr>
              <w:t>number:</w:t>
            </w:r>
            <w:r w:rsidR="0051411F"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562" w:type="dxa"/>
            <w:gridSpan w:val="7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DE7806E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</w:tr>
      <w:tr w:rsidR="004474AC" w:rsidRPr="00051FB0" w14:paraId="27074649" w14:textId="77777777" w:rsidTr="00293C6E">
        <w:trPr>
          <w:trHeight w:val="100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52B7F686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surname: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667" w:type="dxa"/>
            <w:gridSpan w:val="7"/>
            <w:vMerge w:val="restart"/>
            <w:shd w:val="clear" w:color="auto" w:fill="FFFF00"/>
            <w:vAlign w:val="center"/>
          </w:tcPr>
          <w:p w14:paraId="76795D99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 w:val="restart"/>
            <w:shd w:val="clear" w:color="auto" w:fill="FFFF00"/>
            <w:vAlign w:val="center"/>
          </w:tcPr>
          <w:p w14:paraId="2908BE81" w14:textId="324BF027" w:rsidR="004474AC" w:rsidRPr="00051FB0" w:rsidRDefault="0051411F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Title: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567" w:type="dxa"/>
            <w:shd w:val="clear" w:color="auto" w:fill="FFFF00"/>
          </w:tcPr>
          <w:p w14:paraId="4F812185" w14:textId="77777777" w:rsidR="004474AC" w:rsidRPr="00051FB0" w:rsidRDefault="004474AC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</w:t>
            </w:r>
          </w:p>
        </w:tc>
        <w:tc>
          <w:tcPr>
            <w:tcW w:w="567" w:type="dxa"/>
            <w:shd w:val="clear" w:color="auto" w:fill="FFFF00"/>
          </w:tcPr>
          <w:p w14:paraId="27EFD02C" w14:textId="77777777" w:rsidR="004474AC" w:rsidRPr="00051FB0" w:rsidRDefault="004474AC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Mrs</w:t>
            </w:r>
          </w:p>
        </w:tc>
        <w:tc>
          <w:tcPr>
            <w:tcW w:w="567" w:type="dxa"/>
            <w:shd w:val="clear" w:color="auto" w:fill="FFFF00"/>
          </w:tcPr>
          <w:p w14:paraId="3611EE31" w14:textId="77777777" w:rsidR="004474AC" w:rsidRPr="00051FB0" w:rsidRDefault="004474AC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Miss</w:t>
            </w:r>
          </w:p>
        </w:tc>
        <w:tc>
          <w:tcPr>
            <w:tcW w:w="567" w:type="dxa"/>
            <w:gridSpan w:val="2"/>
            <w:shd w:val="clear" w:color="auto" w:fill="FFFF00"/>
          </w:tcPr>
          <w:p w14:paraId="68EBAF35" w14:textId="77777777" w:rsidR="004474AC" w:rsidRPr="00051FB0" w:rsidRDefault="004474AC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Ms</w:t>
            </w:r>
          </w:p>
        </w:tc>
        <w:tc>
          <w:tcPr>
            <w:tcW w:w="567" w:type="dxa"/>
            <w:shd w:val="clear" w:color="auto" w:fill="FFFF00"/>
          </w:tcPr>
          <w:p w14:paraId="34AD6330" w14:textId="77777777" w:rsidR="004474AC" w:rsidRPr="00051FB0" w:rsidRDefault="004474AC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Dr</w:t>
            </w:r>
          </w:p>
        </w:tc>
        <w:tc>
          <w:tcPr>
            <w:tcW w:w="727" w:type="dxa"/>
            <w:tcBorders>
              <w:right w:val="single" w:sz="18" w:space="0" w:color="auto"/>
            </w:tcBorders>
            <w:shd w:val="clear" w:color="auto" w:fill="FFFF00"/>
          </w:tcPr>
          <w:p w14:paraId="7AC30798" w14:textId="77777777" w:rsidR="004474AC" w:rsidRPr="00051FB0" w:rsidRDefault="004474AC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Other</w:t>
            </w:r>
          </w:p>
        </w:tc>
      </w:tr>
      <w:tr w:rsidR="004474AC" w:rsidRPr="00051FB0" w14:paraId="4B5E169D" w14:textId="77777777" w:rsidTr="00293C6E">
        <w:trPr>
          <w:trHeight w:val="100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5D201FEE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667" w:type="dxa"/>
            <w:gridSpan w:val="7"/>
            <w:vMerge/>
            <w:shd w:val="clear" w:color="auto" w:fill="FFFF00"/>
          </w:tcPr>
          <w:p w14:paraId="3475DD41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/>
            <w:shd w:val="clear" w:color="auto" w:fill="FFFF00"/>
          </w:tcPr>
          <w:p w14:paraId="28B5E0C1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19808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FFFF00"/>
              </w:tcPr>
              <w:p w14:paraId="647C134B" w14:textId="77777777" w:rsidR="004474AC" w:rsidRPr="00051FB0" w:rsidRDefault="004474AC" w:rsidP="00293C6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068223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FFFF00"/>
              </w:tcPr>
              <w:p w14:paraId="06FD1385" w14:textId="77777777" w:rsidR="004474AC" w:rsidRPr="00051FB0" w:rsidRDefault="004474AC" w:rsidP="00293C6E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281225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FFFF00"/>
              </w:tcPr>
              <w:p w14:paraId="35E27EAE" w14:textId="77777777" w:rsidR="004474AC" w:rsidRPr="00051FB0" w:rsidRDefault="004474AC" w:rsidP="00293C6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8243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2"/>
                <w:shd w:val="clear" w:color="auto" w:fill="FFFF00"/>
              </w:tcPr>
              <w:p w14:paraId="4D2296E0" w14:textId="77777777" w:rsidR="004474AC" w:rsidRPr="00051FB0" w:rsidRDefault="004474AC" w:rsidP="00293C6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6287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FFFF00"/>
              </w:tcPr>
              <w:p w14:paraId="4302FC05" w14:textId="77777777" w:rsidR="004474AC" w:rsidRPr="00051FB0" w:rsidRDefault="004474AC" w:rsidP="00293C6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727" w:type="dxa"/>
            <w:tcBorders>
              <w:right w:val="single" w:sz="18" w:space="0" w:color="auto"/>
            </w:tcBorders>
            <w:shd w:val="clear" w:color="auto" w:fill="FFFF00"/>
          </w:tcPr>
          <w:p w14:paraId="648B3431" w14:textId="77777777" w:rsidR="004474AC" w:rsidRPr="00051FB0" w:rsidRDefault="004474AC" w:rsidP="00293C6E">
            <w:pPr>
              <w:jc w:val="center"/>
              <w:rPr>
                <w:sz w:val="18"/>
                <w:szCs w:val="18"/>
              </w:rPr>
            </w:pPr>
          </w:p>
        </w:tc>
      </w:tr>
      <w:tr w:rsidR="004474AC" w:rsidRPr="00051FB0" w14:paraId="1E938746" w14:textId="77777777" w:rsidTr="00293C6E">
        <w:trPr>
          <w:trHeight w:val="376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73966491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birth: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667" w:type="dxa"/>
            <w:gridSpan w:val="7"/>
            <w:shd w:val="clear" w:color="auto" w:fill="FFFF00"/>
            <w:vAlign w:val="center"/>
          </w:tcPr>
          <w:p w14:paraId="6B9CFF37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F7DA98" w14:textId="77777777" w:rsidR="004474AC" w:rsidRPr="00051FB0" w:rsidRDefault="004474AC" w:rsidP="00293C6E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Ethnic group:</w:t>
            </w:r>
          </w:p>
        </w:tc>
        <w:tc>
          <w:tcPr>
            <w:tcW w:w="1719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89A534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</w:tr>
      <w:tr w:rsidR="004474AC" w:rsidRPr="00051FB0" w14:paraId="6089D148" w14:textId="77777777" w:rsidTr="00293C6E">
        <w:trPr>
          <w:trHeight w:val="350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CB93D08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Care needs: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09672304" w14:textId="77777777" w:rsidR="004474AC" w:rsidRPr="00051FB0" w:rsidRDefault="00361D6F" w:rsidP="00293C6E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4389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rFonts w:asciiTheme="minorHAnsi" w:hAnsiTheme="minorHAnsi"/>
                <w:sz w:val="18"/>
                <w:szCs w:val="18"/>
              </w:rPr>
              <w:t xml:space="preserve"> Low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14:paraId="54B71264" w14:textId="77777777" w:rsidR="004474AC" w:rsidRPr="00051FB0" w:rsidRDefault="00361D6F" w:rsidP="00293C6E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21369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rFonts w:asciiTheme="minorHAnsi" w:hAnsiTheme="minorHAnsi"/>
                <w:sz w:val="18"/>
                <w:szCs w:val="18"/>
              </w:rPr>
              <w:t xml:space="preserve"> Med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E495A2D" w14:textId="77777777" w:rsidR="004474AC" w:rsidRPr="00051FB0" w:rsidRDefault="00361D6F" w:rsidP="00293C6E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205026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rFonts w:asciiTheme="minorHAnsi" w:hAnsiTheme="minorHAnsi"/>
                <w:sz w:val="18"/>
                <w:szCs w:val="18"/>
              </w:rPr>
              <w:t xml:space="preserve"> High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152DA4" w14:textId="77777777" w:rsidR="004474AC" w:rsidRPr="00051FB0" w:rsidRDefault="00361D6F" w:rsidP="00293C6E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8180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rFonts w:asciiTheme="minorHAnsi" w:hAnsiTheme="minorHAnsi"/>
                <w:sz w:val="18"/>
                <w:szCs w:val="18"/>
              </w:rPr>
              <w:t xml:space="preserve"> Specialist</w:t>
            </w:r>
          </w:p>
        </w:tc>
        <w:tc>
          <w:tcPr>
            <w:tcW w:w="3261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B662" w14:textId="77777777" w:rsidR="004474AC" w:rsidRPr="00051FB0" w:rsidRDefault="004474AC" w:rsidP="00293C6E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Does this person have a religious belief?</w:t>
            </w:r>
          </w:p>
        </w:tc>
        <w:tc>
          <w:tcPr>
            <w:tcW w:w="1719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55A438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</w:tr>
      <w:tr w:rsidR="004474AC" w:rsidRPr="00051FB0" w14:paraId="7580BCFB" w14:textId="77777777" w:rsidTr="00293C6E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222EA84D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Does user have capacity?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667" w:type="dxa"/>
            <w:gridSpan w:val="7"/>
            <w:shd w:val="clear" w:color="auto" w:fill="FFFF00"/>
            <w:vAlign w:val="center"/>
          </w:tcPr>
          <w:p w14:paraId="72FB5016" w14:textId="77777777" w:rsidR="004474AC" w:rsidRDefault="004474AC" w:rsidP="00293C6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Yes </w:t>
            </w: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6605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18"/>
                <w:szCs w:val="18"/>
              </w:rPr>
              <w:t xml:space="preserve"> or No </w:t>
            </w: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83497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2E3C4C16" w14:textId="77777777" w:rsidR="004474AC" w:rsidRPr="00051FB0" w:rsidRDefault="004474AC" w:rsidP="00293C6E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sz w:val="18"/>
                <w:szCs w:val="18"/>
              </w:rPr>
              <w:t xml:space="preserve">If user </w:t>
            </w:r>
            <w:r w:rsidRPr="00051FB0">
              <w:rPr>
                <w:rFonts w:asciiTheme="minorHAnsi" w:hAnsiTheme="minorHAnsi"/>
                <w:b/>
                <w:bCs/>
                <w:sz w:val="18"/>
                <w:szCs w:val="18"/>
              </w:rPr>
              <w:t>does not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have capacity include contact details of who will act in their best interests</w:t>
            </w:r>
          </w:p>
        </w:tc>
        <w:tc>
          <w:tcPr>
            <w:tcW w:w="4980" w:type="dxa"/>
            <w:gridSpan w:val="10"/>
            <w:tcBorders>
              <w:right w:val="single" w:sz="18" w:space="0" w:color="auto"/>
            </w:tcBorders>
            <w:shd w:val="clear" w:color="auto" w:fill="FFFF00"/>
          </w:tcPr>
          <w:p w14:paraId="5A3FB7A4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This individual </w:t>
            </w:r>
            <w:r>
              <w:rPr>
                <w:b/>
                <w:sz w:val="18"/>
                <w:szCs w:val="18"/>
              </w:rPr>
              <w:t xml:space="preserve">or others living at the property </w:t>
            </w:r>
            <w:r w:rsidRPr="00051FB0">
              <w:rPr>
                <w:b/>
                <w:sz w:val="18"/>
                <w:szCs w:val="18"/>
              </w:rPr>
              <w:t>represent a safety concern for lone workers</w:t>
            </w:r>
            <w:r>
              <w:rPr>
                <w:b/>
                <w:sz w:val="18"/>
                <w:szCs w:val="18"/>
              </w:rPr>
              <w:t>*</w:t>
            </w:r>
          </w:p>
          <w:p w14:paraId="5974EBA3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E14ADE">
              <w:rPr>
                <w:bCs/>
                <w:sz w:val="18"/>
                <w:szCs w:val="18"/>
              </w:rPr>
              <w:t xml:space="preserve">Yes </w:t>
            </w:r>
            <w:sdt>
              <w:sdtPr>
                <w:rPr>
                  <w:bCs/>
                  <w:sz w:val="18"/>
                  <w:szCs w:val="18"/>
                </w:rPr>
                <w:id w:val="-132936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4ADE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Pr="00E14ADE">
              <w:rPr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or No </w:t>
            </w: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2021424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4474AC" w:rsidRPr="00051FB0" w14:paraId="1527F157" w14:textId="77777777" w:rsidTr="00293C6E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66DED12F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Best interest decision:</w:t>
            </w:r>
          </w:p>
        </w:tc>
        <w:tc>
          <w:tcPr>
            <w:tcW w:w="3100" w:type="dxa"/>
            <w:gridSpan w:val="6"/>
            <w:shd w:val="clear" w:color="auto" w:fill="FFFF00"/>
            <w:vAlign w:val="center"/>
          </w:tcPr>
          <w:p w14:paraId="0D0BD66A" w14:textId="77777777" w:rsidR="004474AC" w:rsidRDefault="004474AC" w:rsidP="00293C6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Yes </w:t>
            </w: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2087066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18"/>
                <w:szCs w:val="18"/>
              </w:rPr>
              <w:t xml:space="preserve"> or No </w:t>
            </w: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487476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gridSpan w:val="4"/>
            <w:tcBorders>
              <w:right w:val="single" w:sz="4" w:space="0" w:color="auto"/>
            </w:tcBorders>
            <w:shd w:val="clear" w:color="auto" w:fill="FFFF00"/>
            <w:vAlign w:val="center"/>
          </w:tcPr>
          <w:p w14:paraId="1A2D47EC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Looked After Child? *</w:t>
            </w:r>
          </w:p>
        </w:tc>
        <w:tc>
          <w:tcPr>
            <w:tcW w:w="3562" w:type="dxa"/>
            <w:gridSpan w:val="7"/>
            <w:tcBorders>
              <w:left w:val="single" w:sz="4" w:space="0" w:color="auto"/>
              <w:right w:val="single" w:sz="18" w:space="0" w:color="auto"/>
            </w:tcBorders>
            <w:shd w:val="clear" w:color="auto" w:fill="FFFF00"/>
          </w:tcPr>
          <w:p w14:paraId="562CF10A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Yes </w:t>
            </w:r>
            <w:sdt>
              <w:sdtPr>
                <w:rPr>
                  <w:bCs/>
                  <w:sz w:val="18"/>
                  <w:szCs w:val="18"/>
                </w:rPr>
                <w:id w:val="-385882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4ADE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Pr="00E14ADE">
              <w:rPr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or No </w:t>
            </w: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012908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4474AC" w:rsidRPr="00051FB0" w14:paraId="21B71476" w14:textId="77777777" w:rsidTr="00293C6E">
        <w:trPr>
          <w:trHeight w:val="262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38624EE1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Address (including postcode):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6"/>
            <w:vMerge w:val="restart"/>
            <w:shd w:val="clear" w:color="auto" w:fill="FFFF00"/>
            <w:vAlign w:val="center"/>
          </w:tcPr>
          <w:p w14:paraId="2E78D106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gridSpan w:val="4"/>
            <w:shd w:val="clear" w:color="auto" w:fill="FFFF00"/>
          </w:tcPr>
          <w:p w14:paraId="6BF7B15D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Main contact </w:t>
            </w:r>
            <w:r>
              <w:rPr>
                <w:b/>
                <w:sz w:val="18"/>
                <w:szCs w:val="18"/>
              </w:rPr>
              <w:t xml:space="preserve">name </w:t>
            </w:r>
            <w:r w:rsidRPr="00051FB0">
              <w:rPr>
                <w:b/>
                <w:sz w:val="18"/>
                <w:szCs w:val="18"/>
              </w:rPr>
              <w:t>(if not user)</w:t>
            </w:r>
            <w:r>
              <w:rPr>
                <w:b/>
                <w:sz w:val="18"/>
                <w:szCs w:val="18"/>
              </w:rPr>
              <w:t>, a</w:t>
            </w:r>
            <w:r w:rsidRPr="00051FB0">
              <w:rPr>
                <w:b/>
                <w:sz w:val="18"/>
                <w:szCs w:val="18"/>
              </w:rPr>
              <w:t>ddress</w:t>
            </w:r>
            <w:r>
              <w:rPr>
                <w:b/>
                <w:sz w:val="18"/>
                <w:szCs w:val="18"/>
              </w:rPr>
              <w:t>, telephone and email: *</w:t>
            </w:r>
          </w:p>
        </w:tc>
        <w:tc>
          <w:tcPr>
            <w:tcW w:w="3562" w:type="dxa"/>
            <w:gridSpan w:val="7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185C22FD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</w:tr>
      <w:tr w:rsidR="004474AC" w:rsidRPr="00051FB0" w14:paraId="74B3176E" w14:textId="77777777" w:rsidTr="00293C6E">
        <w:trPr>
          <w:trHeight w:val="261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0798B076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6"/>
            <w:vMerge/>
            <w:shd w:val="clear" w:color="auto" w:fill="FFFF00"/>
          </w:tcPr>
          <w:p w14:paraId="07B65E2F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gridSpan w:val="4"/>
            <w:shd w:val="clear" w:color="auto" w:fill="FFFF00"/>
          </w:tcPr>
          <w:p w14:paraId="7A47F734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to user: *</w:t>
            </w:r>
          </w:p>
        </w:tc>
        <w:tc>
          <w:tcPr>
            <w:tcW w:w="3562" w:type="dxa"/>
            <w:gridSpan w:val="7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35E386B1" w14:textId="77777777" w:rsidR="004474AC" w:rsidRDefault="004474AC" w:rsidP="00293C6E">
            <w:pPr>
              <w:rPr>
                <w:sz w:val="18"/>
                <w:szCs w:val="18"/>
              </w:rPr>
            </w:pPr>
          </w:p>
        </w:tc>
      </w:tr>
      <w:tr w:rsidR="004474AC" w:rsidRPr="00051FB0" w14:paraId="3E1B8536" w14:textId="77777777" w:rsidTr="00293C6E">
        <w:trPr>
          <w:trHeight w:val="261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1596BCB7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6"/>
            <w:vMerge/>
            <w:shd w:val="clear" w:color="auto" w:fill="FFFF00"/>
          </w:tcPr>
          <w:p w14:paraId="52D285BB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gridSpan w:val="4"/>
            <w:shd w:val="clear" w:color="auto" w:fill="FFFF00"/>
          </w:tcPr>
          <w:p w14:paraId="71613B2F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4C1DF6">
              <w:rPr>
                <w:b/>
                <w:sz w:val="18"/>
                <w:szCs w:val="18"/>
              </w:rPr>
              <w:t xml:space="preserve">Parental </w:t>
            </w:r>
            <w:r>
              <w:rPr>
                <w:b/>
                <w:sz w:val="18"/>
                <w:szCs w:val="18"/>
              </w:rPr>
              <w:t>a</w:t>
            </w:r>
            <w:r w:rsidRPr="004C1DF6">
              <w:rPr>
                <w:b/>
                <w:sz w:val="18"/>
                <w:szCs w:val="18"/>
              </w:rPr>
              <w:t>uthority</w:t>
            </w:r>
            <w:r>
              <w:rPr>
                <w:b/>
                <w:sz w:val="18"/>
                <w:szCs w:val="18"/>
              </w:rPr>
              <w:t xml:space="preserve">: </w:t>
            </w:r>
            <w:r w:rsidRPr="004C1DF6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3562" w:type="dxa"/>
            <w:gridSpan w:val="7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3A287BA0" w14:textId="77777777" w:rsidR="004474AC" w:rsidRDefault="004474AC" w:rsidP="00293C6E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Yes </w:t>
            </w:r>
            <w:sdt>
              <w:sdtPr>
                <w:rPr>
                  <w:bCs/>
                  <w:sz w:val="18"/>
                  <w:szCs w:val="18"/>
                </w:rPr>
                <w:id w:val="1105386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4ADE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Pr="00E14ADE">
              <w:rPr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or No </w:t>
            </w: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313298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4474AC" w:rsidRPr="00051FB0" w14:paraId="47DF6EF1" w14:textId="77777777" w:rsidTr="00293C6E"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40D24B86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6"/>
            <w:shd w:val="clear" w:color="auto" w:fill="FFFF00"/>
          </w:tcPr>
          <w:p w14:paraId="5EA82487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Merge w:val="restart"/>
            <w:shd w:val="clear" w:color="auto" w:fill="FFFF00"/>
            <w:vAlign w:val="center"/>
          </w:tcPr>
          <w:p w14:paraId="738E2881" w14:textId="77777777" w:rsidR="004474AC" w:rsidRPr="00DD51F3" w:rsidRDefault="004474AC" w:rsidP="00293C6E">
            <w:pPr>
              <w:rPr>
                <w:b/>
                <w:sz w:val="18"/>
                <w:szCs w:val="18"/>
              </w:rPr>
            </w:pPr>
            <w:r w:rsidRPr="00DD51F3">
              <w:rPr>
                <w:b/>
                <w:sz w:val="18"/>
                <w:szCs w:val="18"/>
              </w:rPr>
              <w:t>Funding source: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987" w:type="dxa"/>
            <w:gridSpan w:val="8"/>
            <w:tcBorders>
              <w:right w:val="single" w:sz="18" w:space="0" w:color="auto"/>
            </w:tcBorders>
            <w:shd w:val="clear" w:color="auto" w:fill="FFFF00"/>
          </w:tcPr>
          <w:p w14:paraId="2FB4D86C" w14:textId="77777777" w:rsidR="004474AC" w:rsidRPr="00DD51F3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656426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>
              <w:rPr>
                <w:sz w:val="18"/>
                <w:szCs w:val="18"/>
              </w:rPr>
              <w:t xml:space="preserve"> Local NHS</w:t>
            </w:r>
          </w:p>
        </w:tc>
      </w:tr>
      <w:tr w:rsidR="004474AC" w:rsidRPr="00051FB0" w14:paraId="274F283D" w14:textId="77777777" w:rsidTr="00293C6E"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61AFE6DF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Mobile number: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6"/>
            <w:shd w:val="clear" w:color="auto" w:fill="FFFF00"/>
          </w:tcPr>
          <w:p w14:paraId="3438D241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Merge/>
            <w:shd w:val="clear" w:color="auto" w:fill="FFFF00"/>
          </w:tcPr>
          <w:p w14:paraId="02E6C7E8" w14:textId="77777777" w:rsidR="004474AC" w:rsidRPr="00DD51F3" w:rsidRDefault="004474AC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987" w:type="dxa"/>
            <w:gridSpan w:val="8"/>
            <w:tcBorders>
              <w:right w:val="single" w:sz="18" w:space="0" w:color="auto"/>
            </w:tcBorders>
            <w:shd w:val="clear" w:color="auto" w:fill="FFFF00"/>
          </w:tcPr>
          <w:p w14:paraId="6A8FBCE9" w14:textId="77777777" w:rsidR="004474AC" w:rsidRPr="00DD51F3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53041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 w:rsidRPr="00DD51F3">
              <w:rPr>
                <w:sz w:val="18"/>
                <w:szCs w:val="18"/>
              </w:rPr>
              <w:t xml:space="preserve"> Continuing Healthcare</w:t>
            </w:r>
          </w:p>
        </w:tc>
      </w:tr>
      <w:tr w:rsidR="004474AC" w:rsidRPr="00051FB0" w14:paraId="1B74676D" w14:textId="77777777" w:rsidTr="00293C6E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  <w:vAlign w:val="center"/>
          </w:tcPr>
          <w:p w14:paraId="22C784BA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6"/>
            <w:tcBorders>
              <w:bottom w:val="single" w:sz="18" w:space="0" w:color="auto"/>
            </w:tcBorders>
            <w:shd w:val="clear" w:color="auto" w:fill="FFFF00"/>
          </w:tcPr>
          <w:p w14:paraId="5B3BA1DE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Merge/>
            <w:tcBorders>
              <w:bottom w:val="single" w:sz="18" w:space="0" w:color="auto"/>
            </w:tcBorders>
            <w:shd w:val="clear" w:color="auto" w:fill="FFFF00"/>
          </w:tcPr>
          <w:p w14:paraId="19BDBABC" w14:textId="77777777" w:rsidR="004474AC" w:rsidRPr="00DD51F3" w:rsidRDefault="004474AC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987" w:type="dxa"/>
            <w:gridSpan w:val="8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1EB18628" w14:textId="77777777" w:rsidR="004474AC" w:rsidRPr="00DD51F3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360092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 w:rsidRPr="00DD51F3">
              <w:rPr>
                <w:sz w:val="18"/>
                <w:szCs w:val="18"/>
              </w:rPr>
              <w:t xml:space="preserve"> Other/</w:t>
            </w:r>
            <w:r w:rsidR="004474AC">
              <w:rPr>
                <w:sz w:val="18"/>
                <w:szCs w:val="18"/>
              </w:rPr>
              <w:t>o</w:t>
            </w:r>
            <w:r w:rsidR="004474AC" w:rsidRPr="00DD51F3">
              <w:rPr>
                <w:sz w:val="18"/>
                <w:szCs w:val="18"/>
              </w:rPr>
              <w:t xml:space="preserve">ut of </w:t>
            </w:r>
            <w:r w:rsidR="004474AC">
              <w:rPr>
                <w:sz w:val="18"/>
                <w:szCs w:val="18"/>
              </w:rPr>
              <w:t>a</w:t>
            </w:r>
            <w:r w:rsidR="004474AC" w:rsidRPr="00DD51F3">
              <w:rPr>
                <w:sz w:val="18"/>
                <w:szCs w:val="18"/>
              </w:rPr>
              <w:t>rea:</w:t>
            </w:r>
          </w:p>
        </w:tc>
      </w:tr>
      <w:tr w:rsidR="004474AC" w:rsidRPr="00051FB0" w14:paraId="7A4257BB" w14:textId="77777777" w:rsidTr="00293C6E"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BB09198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Communication issues:</w:t>
            </w:r>
          </w:p>
        </w:tc>
        <w:tc>
          <w:tcPr>
            <w:tcW w:w="974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FCE5B9F" w14:textId="77777777" w:rsidR="004474AC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sz w:val="18"/>
                <w:szCs w:val="18"/>
              </w:rPr>
              <w:t xml:space="preserve"> None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A9DAFB6" w14:textId="77777777" w:rsidR="004474AC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4301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sz w:val="18"/>
                <w:szCs w:val="18"/>
              </w:rPr>
              <w:t xml:space="preserve"> Non-verbal</w:t>
            </w:r>
          </w:p>
        </w:tc>
        <w:tc>
          <w:tcPr>
            <w:tcW w:w="1984" w:type="dxa"/>
            <w:gridSpan w:val="4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E6AC7DD" w14:textId="77777777" w:rsidR="004474AC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1030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sz w:val="18"/>
                <w:szCs w:val="18"/>
              </w:rPr>
              <w:t xml:space="preserve"> Non-communicative</w:t>
            </w:r>
          </w:p>
        </w:tc>
        <w:tc>
          <w:tcPr>
            <w:tcW w:w="4413" w:type="dxa"/>
            <w:gridSpan w:val="9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1822E99" w14:textId="77777777" w:rsidR="004474AC" w:rsidRPr="00051FB0" w:rsidRDefault="00361D6F" w:rsidP="00293C6E">
            <w:pPr>
              <w:rPr>
                <w:rFonts w:ascii="MS Gothic" w:eastAsia="MS Gothic" w:hAnsi="MS Gothic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8108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74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474AC" w:rsidRPr="00051FB0">
              <w:rPr>
                <w:sz w:val="18"/>
                <w:szCs w:val="18"/>
              </w:rPr>
              <w:t xml:space="preserve"> Interpreter:</w:t>
            </w:r>
          </w:p>
        </w:tc>
      </w:tr>
    </w:tbl>
    <w:p w14:paraId="66335925" w14:textId="77777777" w:rsidR="00D94601" w:rsidRPr="00051FB0" w:rsidRDefault="00D94601" w:rsidP="00D946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Professionals and services involved in user’s care:</w:t>
      </w:r>
    </w:p>
    <w:tbl>
      <w:tblPr>
        <w:tblStyle w:val="TableGrid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38"/>
        <w:gridCol w:w="2964"/>
        <w:gridCol w:w="2541"/>
        <w:gridCol w:w="3266"/>
      </w:tblGrid>
      <w:tr w:rsidR="00134A7F" w:rsidRPr="00051FB0" w14:paraId="56017C65" w14:textId="77777777" w:rsidTr="00900E27"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5AEFDEB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type</w:t>
            </w:r>
          </w:p>
        </w:tc>
        <w:tc>
          <w:tcPr>
            <w:tcW w:w="29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3F409EE0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name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2D1BC347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</w:t>
            </w:r>
            <w:r w:rsidR="00134A7F" w:rsidRPr="00051FB0">
              <w:rPr>
                <w:b/>
                <w:sz w:val="18"/>
                <w:szCs w:val="18"/>
              </w:rPr>
              <w:t xml:space="preserve"> contact</w:t>
            </w:r>
          </w:p>
        </w:tc>
        <w:tc>
          <w:tcPr>
            <w:tcW w:w="32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1D1F54B6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Contact details</w:t>
            </w:r>
          </w:p>
        </w:tc>
      </w:tr>
      <w:tr w:rsidR="00134A7F" w:rsidRPr="00051FB0" w14:paraId="03E4AC39" w14:textId="77777777" w:rsidTr="00900E27">
        <w:trPr>
          <w:trHeight w:val="454"/>
        </w:trPr>
        <w:tc>
          <w:tcPr>
            <w:tcW w:w="1838" w:type="dxa"/>
            <w:tcBorders>
              <w:top w:val="single" w:sz="18" w:space="0" w:color="auto"/>
            </w:tcBorders>
          </w:tcPr>
          <w:p w14:paraId="120E03F7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OT</w:t>
            </w:r>
          </w:p>
        </w:tc>
        <w:tc>
          <w:tcPr>
            <w:tcW w:w="2964" w:type="dxa"/>
            <w:tcBorders>
              <w:top w:val="single" w:sz="18" w:space="0" w:color="auto"/>
            </w:tcBorders>
          </w:tcPr>
          <w:p w14:paraId="3EBAC2F8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  <w:tcBorders>
              <w:top w:val="single" w:sz="18" w:space="0" w:color="auto"/>
            </w:tcBorders>
          </w:tcPr>
          <w:p w14:paraId="1DD66C54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single" w:sz="18" w:space="0" w:color="auto"/>
            </w:tcBorders>
          </w:tcPr>
          <w:p w14:paraId="460689E3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54818615" w14:textId="77777777" w:rsidTr="00900E27">
        <w:trPr>
          <w:trHeight w:val="454"/>
        </w:trPr>
        <w:tc>
          <w:tcPr>
            <w:tcW w:w="1838" w:type="dxa"/>
          </w:tcPr>
          <w:p w14:paraId="76AFC99D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Physio</w:t>
            </w:r>
          </w:p>
        </w:tc>
        <w:tc>
          <w:tcPr>
            <w:tcW w:w="2964" w:type="dxa"/>
          </w:tcPr>
          <w:p w14:paraId="50D6941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52FCA440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4136204A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6D9BAF8F" w14:textId="77777777" w:rsidTr="00900E27">
        <w:trPr>
          <w:trHeight w:val="454"/>
        </w:trPr>
        <w:tc>
          <w:tcPr>
            <w:tcW w:w="1838" w:type="dxa"/>
          </w:tcPr>
          <w:p w14:paraId="0801AD3F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Education/Work</w:t>
            </w:r>
          </w:p>
        </w:tc>
        <w:tc>
          <w:tcPr>
            <w:tcW w:w="2964" w:type="dxa"/>
          </w:tcPr>
          <w:p w14:paraId="436006A7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55EC1A6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5DBE6E56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73D0330B" w14:textId="77777777" w:rsidTr="00900E27">
        <w:trPr>
          <w:trHeight w:val="454"/>
        </w:trPr>
        <w:tc>
          <w:tcPr>
            <w:tcW w:w="1838" w:type="dxa"/>
          </w:tcPr>
          <w:p w14:paraId="08AAE46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Learning disability service</w:t>
            </w:r>
          </w:p>
        </w:tc>
        <w:tc>
          <w:tcPr>
            <w:tcW w:w="2964" w:type="dxa"/>
          </w:tcPr>
          <w:p w14:paraId="1F083894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196F495B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5D5DD564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5D308C29" w14:textId="77777777" w:rsidTr="00900E27">
        <w:trPr>
          <w:trHeight w:val="454"/>
        </w:trPr>
        <w:tc>
          <w:tcPr>
            <w:tcW w:w="1838" w:type="dxa"/>
          </w:tcPr>
          <w:p w14:paraId="15432569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Social care</w:t>
            </w:r>
          </w:p>
        </w:tc>
        <w:tc>
          <w:tcPr>
            <w:tcW w:w="2964" w:type="dxa"/>
          </w:tcPr>
          <w:p w14:paraId="4BFEDCB9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0B668C29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781BCA65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2C4482EF" w14:textId="77777777" w:rsidTr="00900E27">
        <w:trPr>
          <w:trHeight w:val="454"/>
        </w:trPr>
        <w:tc>
          <w:tcPr>
            <w:tcW w:w="1838" w:type="dxa"/>
          </w:tcPr>
          <w:p w14:paraId="2A7DEA5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Speech &amp; Language</w:t>
            </w:r>
          </w:p>
        </w:tc>
        <w:tc>
          <w:tcPr>
            <w:tcW w:w="2964" w:type="dxa"/>
          </w:tcPr>
          <w:p w14:paraId="3B93151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149C1FB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447A8B73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191BE55C" w14:textId="77777777" w:rsidTr="00900E27">
        <w:trPr>
          <w:trHeight w:val="454"/>
        </w:trPr>
        <w:tc>
          <w:tcPr>
            <w:tcW w:w="1838" w:type="dxa"/>
          </w:tcPr>
          <w:p w14:paraId="5B5FE197" w14:textId="18E38002" w:rsidR="00F70238" w:rsidRPr="00051FB0" w:rsidRDefault="0071517D" w:rsidP="00F7023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Other</w:t>
            </w:r>
          </w:p>
        </w:tc>
        <w:tc>
          <w:tcPr>
            <w:tcW w:w="2964" w:type="dxa"/>
          </w:tcPr>
          <w:p w14:paraId="085E44BC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237FA2D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7296AA9B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</w:tbl>
    <w:p w14:paraId="2DAE8D6D" w14:textId="77777777" w:rsidR="00F41301" w:rsidRPr="00051FB0" w:rsidRDefault="00F41301" w:rsidP="00F413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GP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3123"/>
        <w:gridCol w:w="1560"/>
        <w:gridCol w:w="3705"/>
      </w:tblGrid>
      <w:tr w:rsidR="004474AC" w:rsidRPr="00051FB0" w14:paraId="20AC6433" w14:textId="77777777" w:rsidTr="00293C6E">
        <w:trPr>
          <w:trHeight w:val="270"/>
        </w:trPr>
        <w:tc>
          <w:tcPr>
            <w:tcW w:w="1053" w:type="pct"/>
            <w:shd w:val="clear" w:color="auto" w:fill="FFFF00"/>
          </w:tcPr>
          <w:p w14:paraId="28FCE7ED" w14:textId="77777777" w:rsidR="004474AC" w:rsidRPr="004338A3" w:rsidRDefault="004474AC" w:rsidP="00293C6E">
            <w:pPr>
              <w:rPr>
                <w:b/>
                <w:sz w:val="18"/>
                <w:szCs w:val="18"/>
                <w:highlight w:val="yellow"/>
              </w:rPr>
            </w:pPr>
            <w:r w:rsidRPr="004338A3">
              <w:rPr>
                <w:b/>
                <w:sz w:val="18"/>
                <w:szCs w:val="18"/>
                <w:highlight w:val="yellow"/>
              </w:rPr>
              <w:t>Named GP:</w:t>
            </w:r>
            <w:r>
              <w:rPr>
                <w:b/>
                <w:sz w:val="18"/>
                <w:szCs w:val="18"/>
                <w:highlight w:val="yellow"/>
              </w:rPr>
              <w:t xml:space="preserve"> *</w:t>
            </w:r>
          </w:p>
        </w:tc>
        <w:tc>
          <w:tcPr>
            <w:tcW w:w="1469" w:type="pct"/>
            <w:shd w:val="clear" w:color="auto" w:fill="FFFF00"/>
          </w:tcPr>
          <w:p w14:paraId="095A3B9A" w14:textId="77777777" w:rsidR="004474AC" w:rsidRPr="004338A3" w:rsidRDefault="004474AC" w:rsidP="00293C6E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734" w:type="pct"/>
            <w:shd w:val="clear" w:color="auto" w:fill="FFFF00"/>
          </w:tcPr>
          <w:p w14:paraId="65AD47E1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4338A3">
              <w:rPr>
                <w:b/>
                <w:sz w:val="18"/>
                <w:szCs w:val="18"/>
                <w:highlight w:val="yellow"/>
              </w:rPr>
              <w:t>Email: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1743" w:type="pct"/>
            <w:shd w:val="clear" w:color="auto" w:fill="FFFF00"/>
          </w:tcPr>
          <w:p w14:paraId="43AB60C6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</w:tr>
      <w:tr w:rsidR="004474AC" w:rsidRPr="00051FB0" w14:paraId="78383B38" w14:textId="77777777" w:rsidTr="00293C6E">
        <w:trPr>
          <w:trHeight w:val="175"/>
        </w:trPr>
        <w:tc>
          <w:tcPr>
            <w:tcW w:w="1053" w:type="pct"/>
            <w:vMerge w:val="restart"/>
            <w:shd w:val="clear" w:color="auto" w:fill="FFFF00"/>
          </w:tcPr>
          <w:p w14:paraId="108CAAF5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Surgery and address (including postcode):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1469" w:type="pct"/>
            <w:vMerge w:val="restart"/>
            <w:shd w:val="clear" w:color="auto" w:fill="FFFF00"/>
          </w:tcPr>
          <w:p w14:paraId="7F8735D8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FFFF00"/>
          </w:tcPr>
          <w:p w14:paraId="01298C32" w14:textId="77777777" w:rsidR="004474AC" w:rsidRPr="00051FB0" w:rsidRDefault="004474AC" w:rsidP="00293C6E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1743" w:type="pct"/>
            <w:shd w:val="clear" w:color="auto" w:fill="FFFF00"/>
          </w:tcPr>
          <w:p w14:paraId="31F3FCDB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</w:tr>
      <w:tr w:rsidR="004474AC" w:rsidRPr="00051FB0" w14:paraId="2A2D161C" w14:textId="77777777" w:rsidTr="00293C6E">
        <w:trPr>
          <w:trHeight w:val="621"/>
        </w:trPr>
        <w:tc>
          <w:tcPr>
            <w:tcW w:w="1053" w:type="pct"/>
            <w:vMerge/>
            <w:shd w:val="clear" w:color="auto" w:fill="FFFF00"/>
          </w:tcPr>
          <w:p w14:paraId="2044BAA2" w14:textId="77777777" w:rsidR="004474AC" w:rsidRPr="00051FB0" w:rsidRDefault="004474AC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469" w:type="pct"/>
            <w:vMerge/>
            <w:shd w:val="clear" w:color="auto" w:fill="FFFF00"/>
          </w:tcPr>
          <w:p w14:paraId="07B8AEA6" w14:textId="77777777" w:rsidR="004474AC" w:rsidRPr="00051FB0" w:rsidRDefault="004474AC" w:rsidP="00293C6E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5310C8F5" w14:textId="77777777" w:rsidR="004474AC" w:rsidRPr="00E14ADE" w:rsidRDefault="004474AC" w:rsidP="00293C6E">
            <w:pPr>
              <w:rPr>
                <w:b/>
                <w:sz w:val="18"/>
                <w:szCs w:val="18"/>
              </w:rPr>
            </w:pPr>
            <w:r w:rsidRPr="00E14ADE">
              <w:rPr>
                <w:b/>
                <w:sz w:val="18"/>
                <w:szCs w:val="18"/>
              </w:rPr>
              <w:t xml:space="preserve">Bypass telephone number: </w:t>
            </w:r>
          </w:p>
        </w:tc>
        <w:tc>
          <w:tcPr>
            <w:tcW w:w="1743" w:type="pct"/>
            <w:shd w:val="clear" w:color="auto" w:fill="auto"/>
          </w:tcPr>
          <w:p w14:paraId="45FA30C0" w14:textId="77777777" w:rsidR="004474AC" w:rsidRPr="00E14ADE" w:rsidRDefault="004474AC" w:rsidP="00293C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272A81DE" w14:textId="77777777" w:rsidR="009F30EC" w:rsidRPr="00051FB0" w:rsidRDefault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Medical</w:t>
      </w:r>
      <w:r w:rsidR="00840597" w:rsidRPr="00051FB0">
        <w:rPr>
          <w:b/>
          <w:sz w:val="18"/>
          <w:szCs w:val="18"/>
        </w:rPr>
        <w:t xml:space="preserve">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1152"/>
        <w:gridCol w:w="709"/>
        <w:gridCol w:w="690"/>
        <w:gridCol w:w="151"/>
        <w:gridCol w:w="275"/>
        <w:gridCol w:w="141"/>
        <w:gridCol w:w="160"/>
        <w:gridCol w:w="266"/>
        <w:gridCol w:w="708"/>
        <w:gridCol w:w="1436"/>
        <w:gridCol w:w="124"/>
        <w:gridCol w:w="283"/>
        <w:gridCol w:w="585"/>
        <w:gridCol w:w="851"/>
        <w:gridCol w:w="826"/>
        <w:gridCol w:w="24"/>
        <w:gridCol w:w="709"/>
        <w:gridCol w:w="709"/>
      </w:tblGrid>
      <w:tr w:rsidR="007A4E82" w:rsidRPr="00051FB0" w14:paraId="7A13BEB6" w14:textId="77777777" w:rsidTr="001C19AE">
        <w:trPr>
          <w:trHeight w:val="227"/>
        </w:trPr>
        <w:tc>
          <w:tcPr>
            <w:tcW w:w="1980" w:type="dxa"/>
            <w:gridSpan w:val="2"/>
            <w:tcBorders>
              <w:top w:val="single" w:sz="18" w:space="0" w:color="auto"/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1B4E6A58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Height: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2A526273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35979D43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Diagnosis</w:t>
            </w:r>
            <w:r>
              <w:rPr>
                <w:b/>
                <w:sz w:val="18"/>
                <w:szCs w:val="18"/>
              </w:rPr>
              <w:t xml:space="preserve"> / medical condition / primary reason for referral</w:t>
            </w:r>
            <w:r w:rsidRPr="00051FB0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704" w:type="dxa"/>
            <w:gridSpan w:val="6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478D1C2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7A4E82" w:rsidRPr="00051FB0" w14:paraId="58DF2968" w14:textId="77777777" w:rsidTr="001C19AE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62885802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Weight: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23A5235D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18" w:space="0" w:color="auto"/>
            </w:tcBorders>
            <w:shd w:val="clear" w:color="auto" w:fill="FFFF00"/>
          </w:tcPr>
          <w:p w14:paraId="114A6A13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704" w:type="dxa"/>
            <w:gridSpan w:val="6"/>
            <w:vMerge/>
            <w:tcBorders>
              <w:right w:val="single" w:sz="18" w:space="0" w:color="auto"/>
            </w:tcBorders>
            <w:shd w:val="clear" w:color="auto" w:fill="FFFF00"/>
          </w:tcPr>
          <w:p w14:paraId="6ED412B9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</w:tr>
      <w:tr w:rsidR="007A4E82" w:rsidRPr="00051FB0" w14:paraId="1CD28EE7" w14:textId="77777777" w:rsidTr="001C19AE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44471B2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Hip width:</w:t>
            </w:r>
          </w:p>
        </w:tc>
        <w:tc>
          <w:tcPr>
            <w:tcW w:w="1825" w:type="dxa"/>
            <w:gridSpan w:val="4"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</w:tcPr>
          <w:p w14:paraId="50CA7741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24DDE4C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See diagram on page 3 for further details</w:t>
            </w:r>
          </w:p>
        </w:tc>
        <w:tc>
          <w:tcPr>
            <w:tcW w:w="1843" w:type="dxa"/>
            <w:gridSpan w:val="3"/>
            <w:vMerge/>
            <w:tcBorders>
              <w:left w:val="single" w:sz="18" w:space="0" w:color="auto"/>
            </w:tcBorders>
            <w:shd w:val="clear" w:color="auto" w:fill="FFFF00"/>
          </w:tcPr>
          <w:p w14:paraId="0055A962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704" w:type="dxa"/>
            <w:gridSpan w:val="6"/>
            <w:vMerge/>
            <w:tcBorders>
              <w:right w:val="single" w:sz="18" w:space="0" w:color="auto"/>
            </w:tcBorders>
            <w:shd w:val="clear" w:color="auto" w:fill="FFFF00"/>
          </w:tcPr>
          <w:p w14:paraId="714FC8AD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</w:tr>
      <w:tr w:rsidR="007A4E82" w:rsidRPr="00051FB0" w14:paraId="5A3198DE" w14:textId="77777777" w:rsidTr="001C19AE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4C0F987" w14:textId="3F2EA09B" w:rsidR="007A4E82" w:rsidRPr="00051FB0" w:rsidRDefault="00F6108D" w:rsidP="00293C6E">
            <w:pPr>
              <w:rPr>
                <w:b/>
                <w:sz w:val="18"/>
                <w:szCs w:val="18"/>
              </w:rPr>
            </w:pPr>
            <w:r w:rsidRPr="0051411F">
              <w:rPr>
                <w:b/>
                <w:sz w:val="18"/>
                <w:szCs w:val="18"/>
              </w:rPr>
              <w:t>Upper leg leng</w:t>
            </w:r>
            <w:r w:rsidR="007A4E82" w:rsidRPr="0051411F">
              <w:rPr>
                <w:b/>
                <w:sz w:val="18"/>
                <w:szCs w:val="18"/>
              </w:rPr>
              <w:t>th</w:t>
            </w:r>
            <w:r w:rsidR="0051411F" w:rsidRPr="0051411F">
              <w:rPr>
                <w:b/>
                <w:sz w:val="18"/>
                <w:szCs w:val="18"/>
              </w:rPr>
              <w:t>(dept)</w:t>
            </w:r>
            <w:r w:rsidR="007A4E82"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825" w:type="dxa"/>
            <w:gridSpan w:val="4"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</w:tcPr>
          <w:p w14:paraId="0A318012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80AE5B8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18" w:space="0" w:color="auto"/>
              <w:bottom w:val="single" w:sz="12" w:space="0" w:color="000000"/>
            </w:tcBorders>
            <w:shd w:val="clear" w:color="auto" w:fill="FFFF00"/>
          </w:tcPr>
          <w:p w14:paraId="451B79A4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704" w:type="dxa"/>
            <w:gridSpan w:val="6"/>
            <w:vMerge/>
            <w:tcBorders>
              <w:bottom w:val="single" w:sz="12" w:space="0" w:color="000000"/>
              <w:right w:val="single" w:sz="18" w:space="0" w:color="auto"/>
            </w:tcBorders>
            <w:shd w:val="clear" w:color="auto" w:fill="FFFF00"/>
          </w:tcPr>
          <w:p w14:paraId="4A167274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</w:tr>
      <w:tr w:rsidR="007A4E82" w:rsidRPr="00051FB0" w14:paraId="6DBFD2CD" w14:textId="77777777" w:rsidTr="001C19AE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BC2567D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Knee to heel length:</w:t>
            </w:r>
          </w:p>
        </w:tc>
        <w:tc>
          <w:tcPr>
            <w:tcW w:w="1825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14:paraId="297CCB15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bottom w:val="single" w:sz="12" w:space="0" w:color="000000"/>
              <w:right w:val="single" w:sz="18" w:space="0" w:color="auto"/>
            </w:tcBorders>
            <w:shd w:val="clear" w:color="auto" w:fill="auto"/>
          </w:tcPr>
          <w:p w14:paraId="3387BE05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5547" w:type="dxa"/>
            <w:gridSpan w:val="9"/>
            <w:tcBorders>
              <w:left w:val="single" w:sz="18" w:space="0" w:color="auto"/>
              <w:bottom w:val="single" w:sz="12" w:space="0" w:color="000000"/>
              <w:right w:val="single" w:sz="18" w:space="0" w:color="auto"/>
            </w:tcBorders>
            <w:shd w:val="clear" w:color="auto" w:fill="FFFF00"/>
            <w:vAlign w:val="center"/>
          </w:tcPr>
          <w:p w14:paraId="7991940A" w14:textId="46713524" w:rsidR="007A4E82" w:rsidRPr="00C71D95" w:rsidRDefault="007A4E82" w:rsidP="00293C6E">
            <w:pPr>
              <w:rPr>
                <w:b/>
                <w:sz w:val="18"/>
                <w:szCs w:val="18"/>
                <w:highlight w:val="yellow"/>
              </w:rPr>
            </w:pPr>
            <w:r w:rsidRPr="00C71D95">
              <w:rPr>
                <w:b/>
                <w:sz w:val="18"/>
                <w:szCs w:val="18"/>
                <w:highlight w:val="yellow"/>
              </w:rPr>
              <w:t xml:space="preserve">Considered to have a terminal illness (i.e. &lt;6 </w:t>
            </w:r>
            <w:proofErr w:type="gramStart"/>
            <w:r w:rsidR="0051411F" w:rsidRPr="00C71D95">
              <w:rPr>
                <w:b/>
                <w:sz w:val="18"/>
                <w:szCs w:val="18"/>
                <w:highlight w:val="yellow"/>
              </w:rPr>
              <w:t xml:space="preserve">months)  </w:t>
            </w:r>
            <w:r w:rsidRPr="00C71D95">
              <w:rPr>
                <w:b/>
                <w:sz w:val="18"/>
                <w:szCs w:val="18"/>
                <w:highlight w:val="yellow"/>
              </w:rPr>
              <w:t xml:space="preserve"> </w:t>
            </w:r>
            <w:proofErr w:type="gramEnd"/>
            <w:r w:rsidRPr="00C71D95">
              <w:rPr>
                <w:b/>
                <w:sz w:val="18"/>
                <w:szCs w:val="18"/>
                <w:highlight w:val="yellow"/>
              </w:rPr>
              <w:t xml:space="preserve">     </w:t>
            </w:r>
            <w:r w:rsidRPr="00C71D95">
              <w:rPr>
                <w:b/>
                <w:bCs/>
                <w:sz w:val="16"/>
                <w:szCs w:val="16"/>
                <w:highlight w:val="yellow"/>
              </w:rPr>
              <w:t>Y</w:t>
            </w:r>
            <w:sdt>
              <w:sdtPr>
                <w:rPr>
                  <w:sz w:val="18"/>
                  <w:szCs w:val="18"/>
                </w:rPr>
                <w:id w:val="209308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C71D95">
              <w:rPr>
                <w:b/>
                <w:bCs/>
                <w:sz w:val="16"/>
                <w:szCs w:val="16"/>
                <w:highlight w:val="yellow"/>
              </w:rPr>
              <w:t xml:space="preserve"> / N</w:t>
            </w:r>
            <w:sdt>
              <w:sdtPr>
                <w:rPr>
                  <w:sz w:val="18"/>
                  <w:szCs w:val="18"/>
                </w:rPr>
                <w:id w:val="276694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  <w:p w14:paraId="60E935BF" w14:textId="4E25D521" w:rsidR="007A4E82" w:rsidRPr="00C71D95" w:rsidRDefault="007A4E82" w:rsidP="00293C6E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A4E82" w:rsidRPr="00051FB0" w14:paraId="0CAC52CF" w14:textId="77777777" w:rsidTr="001C19AE">
        <w:trPr>
          <w:trHeight w:val="224"/>
        </w:trPr>
        <w:tc>
          <w:tcPr>
            <w:tcW w:w="1980" w:type="dxa"/>
            <w:gridSpan w:val="2"/>
            <w:vMerge w:val="restart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7306EA52" w14:textId="2F32ACBC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Able to self-</w:t>
            </w:r>
            <w:r w:rsidR="0051411F" w:rsidRPr="00051FB0">
              <w:rPr>
                <w:b/>
                <w:sz w:val="18"/>
                <w:szCs w:val="18"/>
              </w:rPr>
              <w:t>propel?</w:t>
            </w:r>
            <w:r w:rsidR="0051411F"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8"/>
            <w:tcBorders>
              <w:left w:val="single" w:sz="12" w:space="0" w:color="000000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6B5842B3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Yes</w:t>
            </w:r>
          </w:p>
        </w:tc>
        <w:tc>
          <w:tcPr>
            <w:tcW w:w="5547" w:type="dxa"/>
            <w:gridSpan w:val="9"/>
            <w:vMerge w:val="restart"/>
            <w:tcBorders>
              <w:top w:val="single" w:sz="12" w:space="0" w:color="000000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403B10F" w14:textId="77777777" w:rsidR="007A4E82" w:rsidRPr="00C71D95" w:rsidRDefault="007A4E82" w:rsidP="00293C6E">
            <w:pPr>
              <w:rPr>
                <w:sz w:val="18"/>
                <w:szCs w:val="18"/>
                <w:highlight w:val="yellow"/>
              </w:rPr>
            </w:pPr>
            <w:r w:rsidRPr="00C71D95">
              <w:rPr>
                <w:b/>
                <w:sz w:val="18"/>
                <w:szCs w:val="18"/>
                <w:highlight w:val="yellow"/>
              </w:rPr>
              <w:t xml:space="preserve">Known to the Specialist Palliative Care Team or has a DS1500 (or equivalent) form                                                                                </w:t>
            </w:r>
            <w:r>
              <w:rPr>
                <w:b/>
                <w:sz w:val="18"/>
                <w:szCs w:val="18"/>
                <w:highlight w:val="yellow"/>
              </w:rPr>
              <w:t xml:space="preserve"> </w:t>
            </w:r>
            <w:r w:rsidRPr="00C71D95">
              <w:rPr>
                <w:b/>
                <w:bCs/>
                <w:sz w:val="16"/>
                <w:szCs w:val="16"/>
                <w:highlight w:val="yellow"/>
              </w:rPr>
              <w:t>Y</w:t>
            </w:r>
            <w:sdt>
              <w:sdtPr>
                <w:rPr>
                  <w:sz w:val="18"/>
                  <w:szCs w:val="18"/>
                </w:rPr>
                <w:id w:val="-1373301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Pr="00C71D95">
              <w:rPr>
                <w:b/>
                <w:bCs/>
                <w:sz w:val="16"/>
                <w:szCs w:val="16"/>
                <w:highlight w:val="yellow"/>
              </w:rPr>
              <w:t xml:space="preserve"> / N</w:t>
            </w:r>
            <w:sdt>
              <w:sdtPr>
                <w:rPr>
                  <w:sz w:val="18"/>
                  <w:szCs w:val="18"/>
                </w:rPr>
                <w:id w:val="2125644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7920DB2B" w14:textId="77777777" w:rsidTr="001C19AE">
        <w:trPr>
          <w:trHeight w:val="22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49F1982E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bottom w:val="single" w:sz="12" w:space="0" w:color="000000"/>
              <w:right w:val="single" w:sz="18" w:space="0" w:color="auto"/>
            </w:tcBorders>
            <w:shd w:val="clear" w:color="auto" w:fill="FFFF00"/>
          </w:tcPr>
          <w:p w14:paraId="5467F367" w14:textId="77777777" w:rsidR="007A4E82" w:rsidRPr="000B6FA8" w:rsidRDefault="00361D6F" w:rsidP="00293C6E">
            <w:pPr>
              <w:rPr>
                <w:sz w:val="18"/>
                <w:szCs w:val="18"/>
                <w:highlight w:val="yellow"/>
              </w:rPr>
            </w:pPr>
            <w:sdt>
              <w:sdtPr>
                <w:rPr>
                  <w:sz w:val="18"/>
                  <w:szCs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DD51F3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DD51F3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5547" w:type="dxa"/>
            <w:gridSpan w:val="9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2F19654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</w:p>
        </w:tc>
      </w:tr>
      <w:tr w:rsidR="007A4E82" w:rsidRPr="00051FB0" w14:paraId="2AE236D7" w14:textId="77777777" w:rsidTr="001C19AE">
        <w:trPr>
          <w:trHeight w:val="207"/>
        </w:trPr>
        <w:tc>
          <w:tcPr>
            <w:tcW w:w="1980" w:type="dxa"/>
            <w:gridSpan w:val="2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7C850BD6" w14:textId="4D4CD1CB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Walking </w:t>
            </w:r>
            <w:r w:rsidR="0051411F" w:rsidRPr="00051FB0">
              <w:rPr>
                <w:b/>
                <w:sz w:val="18"/>
                <w:szCs w:val="18"/>
              </w:rPr>
              <w:t>ability:</w:t>
            </w:r>
            <w:r w:rsidR="0051411F"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8"/>
            <w:tcBorders>
              <w:top w:val="single" w:sz="12" w:space="0" w:color="000000"/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1723FD77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Unable to walk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ABF8749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Considerations for seating provision (for completion by medical professional – if unknown please leave blank):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18" w:space="0" w:color="auto"/>
              <w:left w:val="single" w:sz="12" w:space="0" w:color="000000"/>
            </w:tcBorders>
            <w:shd w:val="clear" w:color="auto" w:fill="D9D9D9"/>
            <w:vAlign w:val="center"/>
          </w:tcPr>
          <w:p w14:paraId="00B5D92F" w14:textId="77777777" w:rsidR="007A4E82" w:rsidRPr="00051FB0" w:rsidRDefault="007A4E82" w:rsidP="00293C6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Contractures which would prevent normal sitting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</w:tcBorders>
            <w:shd w:val="clear" w:color="auto" w:fill="D9D9D9"/>
          </w:tcPr>
          <w:p w14:paraId="5B59957F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Hip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/>
          </w:tcPr>
          <w:p w14:paraId="16C91689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Knee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3B724C34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Ankle</w:t>
            </w:r>
          </w:p>
        </w:tc>
      </w:tr>
      <w:tr w:rsidR="007A4E82" w:rsidRPr="00051FB0" w14:paraId="630FC4B7" w14:textId="77777777" w:rsidTr="001C19AE">
        <w:trPr>
          <w:trHeight w:val="2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35EA8AD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Recent history of falls </w:t>
            </w:r>
            <w:sdt>
              <w:sdtPr>
                <w:rPr>
                  <w:sz w:val="18"/>
                  <w:szCs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2179D522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W</w:t>
            </w:r>
            <w:r w:rsidR="007A4E82">
              <w:rPr>
                <w:sz w:val="18"/>
                <w:szCs w:val="18"/>
              </w:rPr>
              <w:t>alks w</w:t>
            </w:r>
            <w:r w:rsidR="007A4E82" w:rsidRPr="00051FB0">
              <w:rPr>
                <w:sz w:val="18"/>
                <w:szCs w:val="18"/>
              </w:rPr>
              <w:t>ith equipment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59F23C7C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tcBorders>
              <w:left w:val="single" w:sz="12" w:space="0" w:color="000000"/>
              <w:bottom w:val="single" w:sz="4" w:space="0" w:color="auto"/>
            </w:tcBorders>
            <w:shd w:val="clear" w:color="auto" w:fill="D9D9D9"/>
          </w:tcPr>
          <w:p w14:paraId="3D0757A9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DBAB679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EF7361E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CE407E5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2CD132BD" w14:textId="77777777" w:rsidTr="001C19AE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EFA893A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399" w:type="dxa"/>
            <w:gridSpan w:val="2"/>
            <w:tcBorders>
              <w:left w:val="single" w:sz="12" w:space="0" w:color="000000"/>
              <w:bottom w:val="single" w:sz="12" w:space="0" w:color="000000"/>
            </w:tcBorders>
            <w:shd w:val="clear" w:color="auto" w:fill="FFFF00"/>
          </w:tcPr>
          <w:p w14:paraId="1C6F73BA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Independent</w:t>
            </w:r>
          </w:p>
        </w:tc>
        <w:tc>
          <w:tcPr>
            <w:tcW w:w="993" w:type="dxa"/>
            <w:gridSpan w:val="5"/>
            <w:tcBorders>
              <w:bottom w:val="single" w:sz="12" w:space="0" w:color="000000"/>
            </w:tcBorders>
            <w:shd w:val="clear" w:color="auto" w:fill="FFFF00"/>
          </w:tcPr>
          <w:p w14:paraId="7AB77192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Distance:</w:t>
            </w:r>
          </w:p>
        </w:tc>
        <w:tc>
          <w:tcPr>
            <w:tcW w:w="708" w:type="dxa"/>
            <w:tcBorders>
              <w:bottom w:val="single" w:sz="12" w:space="0" w:color="000000"/>
              <w:right w:val="single" w:sz="18" w:space="0" w:color="auto"/>
            </w:tcBorders>
            <w:shd w:val="clear" w:color="auto" w:fill="FFFF00"/>
          </w:tcPr>
          <w:p w14:paraId="6A8CE76C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3A96FDF7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auto"/>
          </w:tcPr>
          <w:p w14:paraId="4D99BD81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Specialist controls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1E07D05D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PEG </w:t>
            </w:r>
          </w:p>
        </w:tc>
      </w:tr>
      <w:tr w:rsidR="007A4E82" w:rsidRPr="00051FB0" w14:paraId="38333148" w14:textId="77777777" w:rsidTr="001F617A">
        <w:trPr>
          <w:trHeight w:val="244"/>
        </w:trPr>
        <w:tc>
          <w:tcPr>
            <w:tcW w:w="1980" w:type="dxa"/>
            <w:gridSpan w:val="2"/>
            <w:vMerge w:val="restart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709443EA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Sitting balance:</w:t>
            </w:r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02FE5E40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Needs support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737262A3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auto"/>
          </w:tcPr>
          <w:p w14:paraId="063EF990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On-chair AAC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38F8B48C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Ventilated/oxygen</w:t>
            </w:r>
          </w:p>
        </w:tc>
      </w:tr>
      <w:tr w:rsidR="007A4E82" w:rsidRPr="00051FB0" w14:paraId="35241C54" w14:textId="77777777" w:rsidTr="001F617A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1EF66981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6E3A453D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Able to sit unaided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4C7F2B06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D9D9D9"/>
          </w:tcPr>
          <w:p w14:paraId="45A25461" w14:textId="77777777" w:rsidR="007A4E82" w:rsidRPr="00051FB0" w:rsidRDefault="007A4E82" w:rsidP="00293C6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Continence issues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7F8BE6D9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Catheter </w:t>
            </w:r>
          </w:p>
        </w:tc>
      </w:tr>
      <w:tr w:rsidR="007A4E82" w:rsidRPr="00051FB0" w14:paraId="1D9B284F" w14:textId="77777777" w:rsidTr="001F617A">
        <w:trPr>
          <w:trHeight w:val="244"/>
        </w:trPr>
        <w:tc>
          <w:tcPr>
            <w:tcW w:w="1980" w:type="dxa"/>
            <w:gridSpan w:val="2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455F81FB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Transfer ability:</w:t>
            </w:r>
          </w:p>
        </w:tc>
        <w:tc>
          <w:tcPr>
            <w:tcW w:w="1825" w:type="dxa"/>
            <w:gridSpan w:val="4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FFFF00"/>
          </w:tcPr>
          <w:p w14:paraId="7C0A4E40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Hoist</w:t>
            </w:r>
            <w:r w:rsidR="007A4E82">
              <w:rPr>
                <w:sz w:val="18"/>
                <w:szCs w:val="18"/>
              </w:rPr>
              <w:t>; state type:</w:t>
            </w:r>
          </w:p>
        </w:tc>
        <w:tc>
          <w:tcPr>
            <w:tcW w:w="1275" w:type="dxa"/>
            <w:gridSpan w:val="4"/>
            <w:tcBorders>
              <w:top w:val="single" w:sz="12" w:space="0" w:color="000000"/>
              <w:left w:val="single" w:sz="4" w:space="0" w:color="auto"/>
              <w:right w:val="single" w:sz="18" w:space="0" w:color="auto"/>
            </w:tcBorders>
            <w:shd w:val="clear" w:color="auto" w:fill="FFFF00"/>
          </w:tcPr>
          <w:p w14:paraId="3268E5D0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7D451A13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vMerge w:val="restart"/>
            <w:tcBorders>
              <w:left w:val="single" w:sz="12" w:space="0" w:color="000000"/>
            </w:tcBorders>
            <w:shd w:val="clear" w:color="auto" w:fill="D9D9D9"/>
          </w:tcPr>
          <w:p w14:paraId="5F064FF9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Bladder </w:t>
            </w:r>
            <w:sdt>
              <w:sdtPr>
                <w:rPr>
                  <w:sz w:val="18"/>
                  <w:szCs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851" w:type="dxa"/>
            <w:vMerge w:val="restart"/>
            <w:shd w:val="clear" w:color="auto" w:fill="D9D9D9"/>
          </w:tcPr>
          <w:p w14:paraId="1036F414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Bowels </w:t>
            </w:r>
            <w:sdt>
              <w:sdtPr>
                <w:rPr>
                  <w:sz w:val="18"/>
                  <w:szCs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273E56F8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Suprapubic catheter </w:t>
            </w:r>
          </w:p>
        </w:tc>
      </w:tr>
      <w:tr w:rsidR="007A4E82" w:rsidRPr="00051FB0" w14:paraId="5D4CE506" w14:textId="77777777" w:rsidTr="001F617A">
        <w:trPr>
          <w:trHeight w:val="244"/>
        </w:trPr>
        <w:tc>
          <w:tcPr>
            <w:tcW w:w="828" w:type="dxa"/>
            <w:vMerge w:val="restart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64662BB9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Any issues:</w:t>
            </w:r>
          </w:p>
        </w:tc>
        <w:tc>
          <w:tcPr>
            <w:tcW w:w="1152" w:type="dxa"/>
            <w:vMerge w:val="restart"/>
            <w:tcBorders>
              <w:right w:val="single" w:sz="12" w:space="0" w:color="000000"/>
            </w:tcBorders>
            <w:shd w:val="clear" w:color="auto" w:fill="FFFF00"/>
            <w:vAlign w:val="center"/>
          </w:tcPr>
          <w:p w14:paraId="3EA84DEB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59C217EC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With assistance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061C93A0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12" w:space="0" w:color="000000"/>
            </w:tcBorders>
            <w:shd w:val="clear" w:color="auto" w:fill="D9D9D9"/>
          </w:tcPr>
          <w:p w14:paraId="11582144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D9D9D9"/>
          </w:tcPr>
          <w:p w14:paraId="7D00F3C2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28945350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Pads</w:t>
            </w:r>
          </w:p>
        </w:tc>
      </w:tr>
      <w:tr w:rsidR="007A4E82" w:rsidRPr="00051FB0" w14:paraId="379748A2" w14:textId="77777777" w:rsidTr="001F617A">
        <w:trPr>
          <w:trHeight w:val="107"/>
        </w:trPr>
        <w:tc>
          <w:tcPr>
            <w:tcW w:w="828" w:type="dxa"/>
            <w:vMerge/>
            <w:tcBorders>
              <w:left w:val="single" w:sz="18" w:space="0" w:color="auto"/>
              <w:bottom w:val="single" w:sz="12" w:space="0" w:color="000000"/>
            </w:tcBorders>
            <w:shd w:val="clear" w:color="auto" w:fill="FFFF00"/>
            <w:vAlign w:val="center"/>
          </w:tcPr>
          <w:p w14:paraId="69FB0386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152" w:type="dxa"/>
            <w:vMerge/>
            <w:tcBorders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5DC31E8B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bottom w:val="single" w:sz="12" w:space="0" w:color="000000"/>
              <w:right w:val="single" w:sz="18" w:space="0" w:color="auto"/>
            </w:tcBorders>
            <w:shd w:val="clear" w:color="auto" w:fill="FFFF00"/>
          </w:tcPr>
          <w:p w14:paraId="2177A5CC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Independent 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06203AC9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auto"/>
            <w:vAlign w:val="bottom"/>
          </w:tcPr>
          <w:p w14:paraId="1D7BE2ED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Scoliosis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4BD5087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Mild</w:t>
            </w:r>
          </w:p>
        </w:tc>
        <w:tc>
          <w:tcPr>
            <w:tcW w:w="709" w:type="dxa"/>
            <w:shd w:val="clear" w:color="auto" w:fill="auto"/>
          </w:tcPr>
          <w:p w14:paraId="5DC707E2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Mod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378655D3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Sev</w:t>
            </w:r>
          </w:p>
        </w:tc>
      </w:tr>
      <w:tr w:rsidR="007A4E82" w:rsidRPr="00051FB0" w14:paraId="1793D74B" w14:textId="77777777" w:rsidTr="001F617A">
        <w:trPr>
          <w:trHeight w:val="180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3E24CEF8" w14:textId="2FC1F94A" w:rsidR="007A4E82" w:rsidRPr="0051411F" w:rsidRDefault="001C19AE" w:rsidP="00293C6E">
            <w:pPr>
              <w:rPr>
                <w:sz w:val="18"/>
                <w:szCs w:val="18"/>
              </w:rPr>
            </w:pPr>
            <w:r w:rsidRPr="0051411F">
              <w:rPr>
                <w:sz w:val="18"/>
                <w:szCs w:val="18"/>
              </w:rPr>
              <w:t xml:space="preserve">How often will the wheelchair be used in a </w:t>
            </w:r>
            <w:r w:rsidR="0051411F" w:rsidRPr="0051411F">
              <w:rPr>
                <w:sz w:val="18"/>
                <w:szCs w:val="18"/>
              </w:rPr>
              <w:t>week? *</w:t>
            </w:r>
          </w:p>
        </w:tc>
        <w:tc>
          <w:tcPr>
            <w:tcW w:w="1550" w:type="dxa"/>
            <w:gridSpan w:val="3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FFFF00"/>
          </w:tcPr>
          <w:p w14:paraId="3934410B" w14:textId="5E9BA1C2" w:rsidR="007A4E82" w:rsidRPr="0051411F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36441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51411F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A4E82" w:rsidRPr="0051411F">
              <w:rPr>
                <w:sz w:val="18"/>
                <w:szCs w:val="18"/>
              </w:rPr>
              <w:t xml:space="preserve"> Daily</w:t>
            </w:r>
          </w:p>
        </w:tc>
        <w:tc>
          <w:tcPr>
            <w:tcW w:w="1550" w:type="dxa"/>
            <w:gridSpan w:val="5"/>
            <w:tcBorders>
              <w:top w:val="single" w:sz="12" w:space="0" w:color="000000"/>
              <w:left w:val="single" w:sz="4" w:space="0" w:color="auto"/>
              <w:right w:val="single" w:sz="18" w:space="0" w:color="auto"/>
            </w:tcBorders>
            <w:shd w:val="clear" w:color="auto" w:fill="FFFF00"/>
          </w:tcPr>
          <w:p w14:paraId="2524E4F3" w14:textId="1F21D0F8" w:rsidR="007A4E82" w:rsidRPr="005936F8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9501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51411F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A4E82">
              <w:rPr>
                <w:sz w:val="18"/>
                <w:szCs w:val="18"/>
              </w:rPr>
              <w:t xml:space="preserve"> </w:t>
            </w:r>
            <w:r w:rsidR="001C19AE">
              <w:rPr>
                <w:sz w:val="18"/>
                <w:szCs w:val="18"/>
              </w:rPr>
              <w:t>5-6</w:t>
            </w:r>
            <w:r w:rsidR="007A4E82">
              <w:rPr>
                <w:sz w:val="18"/>
                <w:szCs w:val="18"/>
              </w:rPr>
              <w:t xml:space="preserve"> days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1370047D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auto"/>
          </w:tcPr>
          <w:p w14:paraId="4B68EA74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Kyphosis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2F74314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32D50F10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32AFA684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68515333" w14:textId="77777777" w:rsidTr="001F617A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1DB71AB6" w14:textId="77777777" w:rsidR="007A4E82" w:rsidRPr="0051411F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1550" w:type="dxa"/>
            <w:gridSpan w:val="3"/>
            <w:tcBorders>
              <w:left w:val="single" w:sz="12" w:space="0" w:color="000000"/>
              <w:right w:val="single" w:sz="4" w:space="0" w:color="auto"/>
            </w:tcBorders>
            <w:shd w:val="clear" w:color="auto" w:fill="FFFF00"/>
          </w:tcPr>
          <w:p w14:paraId="3F5A1D8A" w14:textId="26FF7B59" w:rsidR="007A4E82" w:rsidRPr="005936F8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85122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9AE" w:rsidRPr="0051411F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A4E82">
              <w:rPr>
                <w:sz w:val="18"/>
                <w:szCs w:val="18"/>
              </w:rPr>
              <w:t xml:space="preserve"> </w:t>
            </w:r>
            <w:r w:rsidR="001C19AE">
              <w:rPr>
                <w:sz w:val="18"/>
                <w:szCs w:val="18"/>
              </w:rPr>
              <w:t>3-4</w:t>
            </w:r>
            <w:r w:rsidR="007A4E82">
              <w:rPr>
                <w:sz w:val="18"/>
                <w:szCs w:val="18"/>
              </w:rPr>
              <w:t xml:space="preserve"> days</w:t>
            </w:r>
          </w:p>
        </w:tc>
        <w:tc>
          <w:tcPr>
            <w:tcW w:w="1550" w:type="dxa"/>
            <w:gridSpan w:val="5"/>
            <w:tcBorders>
              <w:left w:val="single" w:sz="4" w:space="0" w:color="auto"/>
              <w:right w:val="single" w:sz="18" w:space="0" w:color="auto"/>
            </w:tcBorders>
            <w:shd w:val="clear" w:color="auto" w:fill="FFFF00"/>
          </w:tcPr>
          <w:p w14:paraId="14887004" w14:textId="62E2200D" w:rsidR="007A4E82" w:rsidRPr="005936F8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47912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51411F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A4E82">
              <w:rPr>
                <w:sz w:val="18"/>
                <w:szCs w:val="18"/>
              </w:rPr>
              <w:t xml:space="preserve"> </w:t>
            </w:r>
            <w:r w:rsidR="001C19AE">
              <w:rPr>
                <w:sz w:val="18"/>
                <w:szCs w:val="18"/>
              </w:rPr>
              <w:t xml:space="preserve">1-2 </w:t>
            </w:r>
            <w:r w:rsidR="007A4E82">
              <w:rPr>
                <w:sz w:val="18"/>
                <w:szCs w:val="18"/>
              </w:rPr>
              <w:t>days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513E1042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auto"/>
          </w:tcPr>
          <w:p w14:paraId="5502A6C4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Pelvic obliquity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1C49188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4D0FF090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778C9C33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7F48F15B" w14:textId="77777777" w:rsidTr="001F617A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12F1C357" w14:textId="77777777" w:rsidR="007A4E82" w:rsidRPr="0051411F" w:rsidRDefault="007A4E82" w:rsidP="00293C6E">
            <w:pPr>
              <w:rPr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bottom w:val="single" w:sz="12" w:space="0" w:color="000000"/>
              <w:right w:val="single" w:sz="18" w:space="0" w:color="auto"/>
            </w:tcBorders>
            <w:shd w:val="clear" w:color="auto" w:fill="FFFF00"/>
          </w:tcPr>
          <w:p w14:paraId="5FDFA517" w14:textId="3C98001E" w:rsidR="007A4E82" w:rsidRPr="005936F8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51411F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A4E82" w:rsidRPr="005936F8">
              <w:rPr>
                <w:sz w:val="18"/>
                <w:szCs w:val="18"/>
              </w:rPr>
              <w:t xml:space="preserve"> Once a week or less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21CD3DF2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auto"/>
          </w:tcPr>
          <w:p w14:paraId="59CE378B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Spasticity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5735A60A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402F9F9B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7E0ACC34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4F45C3B6" w14:textId="77777777" w:rsidTr="001C19AE">
        <w:trPr>
          <w:trHeight w:val="106"/>
        </w:trPr>
        <w:tc>
          <w:tcPr>
            <w:tcW w:w="1980" w:type="dxa"/>
            <w:gridSpan w:val="2"/>
            <w:vMerge w:val="restart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2C6023AD" w14:textId="77777777" w:rsidR="007A4E82" w:rsidRPr="005936F8" w:rsidRDefault="007A4E82" w:rsidP="00293C6E">
            <w:pPr>
              <w:rPr>
                <w:b/>
                <w:sz w:val="18"/>
                <w:szCs w:val="18"/>
              </w:rPr>
            </w:pPr>
            <w:r w:rsidRPr="005936F8">
              <w:rPr>
                <w:b/>
                <w:sz w:val="18"/>
                <w:szCs w:val="18"/>
              </w:rPr>
              <w:t>Where will the wheelchair be used most often?</w:t>
            </w:r>
            <w:r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3100" w:type="dxa"/>
            <w:gridSpan w:val="8"/>
            <w:tcBorders>
              <w:top w:val="single" w:sz="12" w:space="0" w:color="000000"/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7F4561CF" w14:textId="77777777" w:rsidR="007A4E82" w:rsidRPr="005936F8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5936F8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5936F8">
              <w:rPr>
                <w:sz w:val="18"/>
                <w:szCs w:val="18"/>
              </w:rPr>
              <w:t xml:space="preserve">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23C64AB8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</w:tcBorders>
            <w:shd w:val="clear" w:color="auto" w:fill="auto"/>
          </w:tcPr>
          <w:p w14:paraId="092D4CE3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↑Tone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9EB645A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467599E6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289DF827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28E368DE" w14:textId="77777777" w:rsidTr="001C19AE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FFFF00"/>
            <w:vAlign w:val="center"/>
          </w:tcPr>
          <w:p w14:paraId="42720B43" w14:textId="77777777" w:rsidR="007A4E82" w:rsidRPr="005936F8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FFFF00"/>
          </w:tcPr>
          <w:p w14:paraId="2C26E3A1" w14:textId="77777777" w:rsidR="007A4E82" w:rsidRPr="005936F8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5936F8">
              <w:rPr>
                <w:sz w:val="18"/>
                <w:szCs w:val="18"/>
              </w:rPr>
              <w:t xml:space="preserve"> Indoors and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6AF76C9B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  <w:bottom w:val="single" w:sz="4" w:space="0" w:color="auto"/>
            </w:tcBorders>
            <w:shd w:val="clear" w:color="auto" w:fill="auto"/>
          </w:tcPr>
          <w:p w14:paraId="310E5D56" w14:textId="77777777" w:rsidR="007A4E82" w:rsidRPr="00051FB0" w:rsidRDefault="007A4E82" w:rsidP="00293C6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↓Tone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F1F7CCB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46033556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42209ED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2AE3100C" w14:textId="77777777" w:rsidTr="001C19AE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373AE716" w14:textId="77777777" w:rsidR="007A4E82" w:rsidRPr="005936F8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69C01A0C" w14:textId="77777777" w:rsidR="007A4E82" w:rsidRPr="005936F8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5936F8">
              <w:rPr>
                <w:sz w:val="18"/>
                <w:szCs w:val="18"/>
              </w:rPr>
              <w:t xml:space="preserve">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000000"/>
            </w:tcBorders>
            <w:shd w:val="clear" w:color="auto" w:fill="auto"/>
          </w:tcPr>
          <w:p w14:paraId="09B41D26" w14:textId="77777777" w:rsidR="007A4E82" w:rsidRPr="00051FB0" w:rsidRDefault="007A4E82" w:rsidP="00293C6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left w:val="single" w:sz="12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5DCEE5AA" w14:textId="77777777" w:rsidR="007A4E82" w:rsidRPr="00051FB0" w:rsidRDefault="007A4E82" w:rsidP="00293C6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↑Foot deformity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654D80B3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</w:tcPr>
          <w:p w14:paraId="694F39FA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F701BB1" w14:textId="77777777" w:rsidR="007A4E82" w:rsidRPr="00051FB0" w:rsidRDefault="00361D6F" w:rsidP="00293C6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A4E82" w:rsidRPr="00051FB0" w14:paraId="579D43F7" w14:textId="77777777" w:rsidTr="001C19AE">
        <w:trPr>
          <w:trHeight w:val="333"/>
        </w:trPr>
        <w:tc>
          <w:tcPr>
            <w:tcW w:w="1980" w:type="dxa"/>
            <w:gridSpan w:val="2"/>
            <w:vMerge w:val="restart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FFFF00"/>
          </w:tcPr>
          <w:p w14:paraId="63EB5F6B" w14:textId="7AE42380" w:rsidR="007A4E82" w:rsidRPr="005936F8" w:rsidRDefault="007A4E82" w:rsidP="00293C6E">
            <w:pPr>
              <w:rPr>
                <w:b/>
                <w:sz w:val="18"/>
                <w:szCs w:val="18"/>
              </w:rPr>
            </w:pPr>
            <w:r w:rsidRPr="005936F8">
              <w:rPr>
                <w:b/>
                <w:sz w:val="18"/>
                <w:szCs w:val="18"/>
              </w:rPr>
              <w:t xml:space="preserve">How long will the user be seated in the chair during the </w:t>
            </w:r>
            <w:r w:rsidR="0051411F" w:rsidRPr="005936F8">
              <w:rPr>
                <w:b/>
                <w:sz w:val="18"/>
                <w:szCs w:val="18"/>
              </w:rPr>
              <w:t>day?</w:t>
            </w:r>
            <w:r w:rsidR="0051411F">
              <w:rPr>
                <w:b/>
                <w:sz w:val="18"/>
                <w:szCs w:val="18"/>
              </w:rPr>
              <w:t xml:space="preserve"> *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FFFF00"/>
            <w:vAlign w:val="center"/>
          </w:tcPr>
          <w:p w14:paraId="57B87B83" w14:textId="77777777" w:rsidR="007A4E82" w:rsidRPr="005936F8" w:rsidRDefault="007A4E82" w:rsidP="00293C6E">
            <w:pPr>
              <w:jc w:val="center"/>
              <w:rPr>
                <w:sz w:val="18"/>
                <w:szCs w:val="18"/>
              </w:rPr>
            </w:pPr>
            <w:r w:rsidRPr="005936F8">
              <w:rPr>
                <w:sz w:val="18"/>
                <w:szCs w:val="18"/>
              </w:rPr>
              <w:t>&lt;2hr</w:t>
            </w:r>
          </w:p>
        </w:tc>
        <w:tc>
          <w:tcPr>
            <w:tcW w:w="690" w:type="dxa"/>
            <w:tcBorders>
              <w:top w:val="single" w:sz="12" w:space="0" w:color="000000"/>
            </w:tcBorders>
            <w:shd w:val="clear" w:color="auto" w:fill="FFFF00"/>
            <w:vAlign w:val="center"/>
          </w:tcPr>
          <w:p w14:paraId="5B674327" w14:textId="77777777" w:rsidR="007A4E82" w:rsidRPr="005936F8" w:rsidRDefault="007A4E82" w:rsidP="00293C6E">
            <w:pPr>
              <w:jc w:val="center"/>
              <w:rPr>
                <w:sz w:val="18"/>
                <w:szCs w:val="18"/>
              </w:rPr>
            </w:pPr>
            <w:r w:rsidRPr="005936F8">
              <w:rPr>
                <w:sz w:val="18"/>
                <w:szCs w:val="18"/>
              </w:rPr>
              <w:t>2-4hr</w:t>
            </w:r>
          </w:p>
        </w:tc>
        <w:tc>
          <w:tcPr>
            <w:tcW w:w="727" w:type="dxa"/>
            <w:gridSpan w:val="4"/>
            <w:tcBorders>
              <w:top w:val="single" w:sz="12" w:space="0" w:color="000000"/>
            </w:tcBorders>
            <w:shd w:val="clear" w:color="auto" w:fill="FFFF00"/>
            <w:vAlign w:val="center"/>
          </w:tcPr>
          <w:p w14:paraId="238824F5" w14:textId="77777777" w:rsidR="007A4E82" w:rsidRPr="005936F8" w:rsidRDefault="007A4E82" w:rsidP="00293C6E">
            <w:pPr>
              <w:jc w:val="center"/>
              <w:rPr>
                <w:sz w:val="18"/>
                <w:szCs w:val="18"/>
              </w:rPr>
            </w:pPr>
            <w:r w:rsidRPr="005936F8">
              <w:rPr>
                <w:sz w:val="18"/>
                <w:szCs w:val="18"/>
              </w:rPr>
              <w:t>4-8hr</w:t>
            </w:r>
          </w:p>
        </w:tc>
        <w:tc>
          <w:tcPr>
            <w:tcW w:w="974" w:type="dxa"/>
            <w:gridSpan w:val="2"/>
            <w:tcBorders>
              <w:top w:val="single" w:sz="12" w:space="0" w:color="000000"/>
              <w:right w:val="single" w:sz="18" w:space="0" w:color="auto"/>
            </w:tcBorders>
            <w:shd w:val="clear" w:color="auto" w:fill="FFFF00"/>
            <w:vAlign w:val="center"/>
          </w:tcPr>
          <w:p w14:paraId="38FE9329" w14:textId="77777777" w:rsidR="007A4E82" w:rsidRPr="005936F8" w:rsidRDefault="007A4E82" w:rsidP="00293C6E">
            <w:pPr>
              <w:jc w:val="center"/>
              <w:rPr>
                <w:sz w:val="18"/>
                <w:szCs w:val="18"/>
              </w:rPr>
            </w:pPr>
            <w:r w:rsidRPr="005936F8">
              <w:rPr>
                <w:sz w:val="18"/>
                <w:szCs w:val="18"/>
              </w:rPr>
              <w:t>&gt;8hr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000000"/>
            </w:tcBorders>
            <w:shd w:val="clear" w:color="auto" w:fill="auto"/>
          </w:tcPr>
          <w:p w14:paraId="196062AA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Current wheelchair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left w:val="single" w:sz="12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21B5D446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</w:p>
        </w:tc>
      </w:tr>
      <w:tr w:rsidR="007A4E82" w:rsidRPr="00051FB0" w14:paraId="386BA1BC" w14:textId="77777777" w:rsidTr="001C19AE">
        <w:trPr>
          <w:trHeight w:val="333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2" w:space="0" w:color="000000"/>
              <w:right w:val="single" w:sz="12" w:space="0" w:color="000000"/>
            </w:tcBorders>
            <w:shd w:val="clear" w:color="auto" w:fill="FFFF00"/>
          </w:tcPr>
          <w:p w14:paraId="47453FF5" w14:textId="77777777" w:rsidR="007A4E82" w:rsidRPr="005936F8" w:rsidRDefault="007A4E82" w:rsidP="00293C6E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left w:val="single" w:sz="12" w:space="0" w:color="000000"/>
                  <w:bottom w:val="single" w:sz="12" w:space="0" w:color="000000"/>
                </w:tcBorders>
                <w:shd w:val="clear" w:color="auto" w:fill="FFFF00"/>
                <w:vAlign w:val="center"/>
              </w:tcPr>
              <w:p w14:paraId="46B3830E" w14:textId="77777777" w:rsidR="007A4E82" w:rsidRPr="005936F8" w:rsidRDefault="007A4E82" w:rsidP="00293C6E">
                <w:pPr>
                  <w:jc w:val="center"/>
                  <w:rPr>
                    <w:sz w:val="18"/>
                    <w:szCs w:val="18"/>
                  </w:rPr>
                </w:pPr>
                <w:r w:rsidRPr="005936F8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0" w:type="dxa"/>
                <w:tcBorders>
                  <w:bottom w:val="single" w:sz="12" w:space="0" w:color="000000"/>
                </w:tcBorders>
                <w:shd w:val="clear" w:color="auto" w:fill="FFFF00"/>
                <w:vAlign w:val="center"/>
              </w:tcPr>
              <w:p w14:paraId="6FB77CE3" w14:textId="77777777" w:rsidR="007A4E82" w:rsidRPr="005936F8" w:rsidRDefault="007A4E82" w:rsidP="00293C6E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7" w:type="dxa"/>
                <w:gridSpan w:val="4"/>
                <w:tcBorders>
                  <w:bottom w:val="single" w:sz="12" w:space="0" w:color="000000"/>
                </w:tcBorders>
                <w:shd w:val="clear" w:color="auto" w:fill="FFFF00"/>
                <w:vAlign w:val="center"/>
              </w:tcPr>
              <w:p w14:paraId="6D3EF145" w14:textId="77777777" w:rsidR="007A4E82" w:rsidRPr="005936F8" w:rsidRDefault="007A4E82" w:rsidP="00293C6E">
                <w:pPr>
                  <w:jc w:val="center"/>
                  <w:rPr>
                    <w:sz w:val="18"/>
                    <w:szCs w:val="18"/>
                  </w:rPr>
                </w:pPr>
                <w:r w:rsidRPr="005936F8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74" w:type="dxa"/>
                <w:gridSpan w:val="2"/>
                <w:tcBorders>
                  <w:bottom w:val="single" w:sz="12" w:space="0" w:color="000000"/>
                  <w:right w:val="single" w:sz="18" w:space="0" w:color="auto"/>
                </w:tcBorders>
                <w:shd w:val="clear" w:color="auto" w:fill="FFFF00"/>
                <w:vAlign w:val="center"/>
              </w:tcPr>
              <w:p w14:paraId="22BAD7FC" w14:textId="77777777" w:rsidR="007A4E82" w:rsidRPr="005936F8" w:rsidRDefault="007A4E82" w:rsidP="00293C6E">
                <w:pPr>
                  <w:jc w:val="center"/>
                  <w:rPr>
                    <w:sz w:val="18"/>
                    <w:szCs w:val="18"/>
                  </w:rPr>
                </w:pPr>
                <w:r w:rsidRPr="005936F8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36" w:type="dxa"/>
            <w:vMerge/>
            <w:tcBorders>
              <w:left w:val="single" w:sz="18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14:paraId="74FC9205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left w:val="single" w:sz="12" w:space="0" w:color="000000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7AC1DB" w14:textId="77777777" w:rsidR="007A4E82" w:rsidRPr="00051FB0" w:rsidRDefault="007A4E82" w:rsidP="00293C6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  <w:tr w:rsidR="007A4E82" w:rsidRPr="00051FB0" w14:paraId="6D8487C9" w14:textId="77777777" w:rsidTr="001C19AE">
        <w:trPr>
          <w:trHeight w:val="268"/>
        </w:trPr>
        <w:tc>
          <w:tcPr>
            <w:tcW w:w="1980" w:type="dxa"/>
            <w:gridSpan w:val="2"/>
            <w:vMerge w:val="restart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4288576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Is it likely that review by </w:t>
            </w:r>
            <w:r>
              <w:rPr>
                <w:b/>
                <w:sz w:val="18"/>
                <w:szCs w:val="18"/>
              </w:rPr>
              <w:t>c</w:t>
            </w:r>
            <w:r w:rsidRPr="00051FB0">
              <w:rPr>
                <w:b/>
                <w:sz w:val="18"/>
                <w:szCs w:val="18"/>
              </w:rPr>
              <w:t xml:space="preserve">ommunity </w:t>
            </w:r>
            <w:r>
              <w:rPr>
                <w:b/>
                <w:sz w:val="18"/>
                <w:szCs w:val="18"/>
              </w:rPr>
              <w:t>o</w:t>
            </w:r>
            <w:r w:rsidRPr="00051FB0">
              <w:rPr>
                <w:b/>
                <w:sz w:val="18"/>
                <w:szCs w:val="18"/>
              </w:rPr>
              <w:t xml:space="preserve">ccupational </w:t>
            </w:r>
            <w:r>
              <w:rPr>
                <w:b/>
                <w:sz w:val="18"/>
                <w:szCs w:val="18"/>
              </w:rPr>
              <w:t>t</w:t>
            </w:r>
            <w:r w:rsidRPr="00051FB0">
              <w:rPr>
                <w:b/>
                <w:sz w:val="18"/>
                <w:szCs w:val="18"/>
              </w:rPr>
              <w:t>herapy will be required for home adaptations?</w:t>
            </w:r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7194C360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Not required/already adapted</w:t>
            </w:r>
          </w:p>
        </w:tc>
        <w:tc>
          <w:tcPr>
            <w:tcW w:w="1436" w:type="dxa"/>
            <w:vMerge w:val="restart"/>
            <w:tcBorders>
              <w:top w:val="single" w:sz="12" w:space="0" w:color="000000"/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3182CF6" w14:textId="77777777" w:rsidR="007A4E82" w:rsidRPr="00051FB0" w:rsidRDefault="007A4E82" w:rsidP="00293C6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Current cushion / seating system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2" w:space="0" w:color="000000"/>
              <w:left w:val="single" w:sz="12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0181D993" w14:textId="77777777" w:rsidR="007A4E82" w:rsidRPr="00051FB0" w:rsidRDefault="007A4E82" w:rsidP="00293C6E">
            <w:pPr>
              <w:rPr>
                <w:sz w:val="18"/>
                <w:szCs w:val="18"/>
              </w:rPr>
            </w:pPr>
          </w:p>
        </w:tc>
      </w:tr>
      <w:tr w:rsidR="007A4E82" w:rsidRPr="00051FB0" w14:paraId="777069A2" w14:textId="77777777" w:rsidTr="001C19AE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05A0A62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694D00E1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I have already referred 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A27A92E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left w:val="single" w:sz="12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6E9223B3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</w:p>
        </w:tc>
      </w:tr>
      <w:tr w:rsidR="007A4E82" w:rsidRPr="00051FB0" w14:paraId="02B1E188" w14:textId="77777777" w:rsidTr="001C19AE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E91635D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1A9DB5D6" w14:textId="77777777" w:rsidR="007A4E82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71693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I will be referring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F559E6C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left w:val="single" w:sz="12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02AB5A3F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</w:p>
        </w:tc>
      </w:tr>
      <w:tr w:rsidR="007A4E82" w:rsidRPr="00051FB0" w14:paraId="4F0F456F" w14:textId="77777777" w:rsidTr="001C19AE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D25CC30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left w:val="single" w:sz="12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173D9A" w14:textId="77777777" w:rsidR="007A4E82" w:rsidRPr="00051FB0" w:rsidRDefault="00361D6F" w:rsidP="00293C6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</w:t>
            </w:r>
            <w:r w:rsidR="007A4E82">
              <w:rPr>
                <w:sz w:val="18"/>
                <w:szCs w:val="18"/>
              </w:rPr>
              <w:t>Not known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CA30BFF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left w:val="single" w:sz="12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100151" w14:textId="77777777" w:rsidR="007A4E82" w:rsidRPr="00051FB0" w:rsidRDefault="007A4E82" w:rsidP="00293C6E">
            <w:pPr>
              <w:jc w:val="center"/>
              <w:rPr>
                <w:sz w:val="18"/>
                <w:szCs w:val="18"/>
              </w:rPr>
            </w:pPr>
          </w:p>
        </w:tc>
      </w:tr>
      <w:tr w:rsidR="007A4E82" w:rsidRPr="00051FB0" w14:paraId="4A756DF2" w14:textId="77777777" w:rsidTr="001C19AE">
        <w:trPr>
          <w:trHeight w:val="266"/>
        </w:trPr>
        <w:tc>
          <w:tcPr>
            <w:tcW w:w="198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7E79855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Are there currently potential issues with using a wheelchair in the property?</w:t>
            </w:r>
          </w:p>
        </w:tc>
        <w:tc>
          <w:tcPr>
            <w:tcW w:w="1966" w:type="dxa"/>
            <w:gridSpan w:val="5"/>
            <w:tcBorders>
              <w:top w:val="single" w:sz="18" w:space="0" w:color="auto"/>
              <w:left w:val="single" w:sz="12" w:space="0" w:color="000000"/>
            </w:tcBorders>
            <w:shd w:val="clear" w:color="auto" w:fill="auto"/>
            <w:vAlign w:val="center"/>
          </w:tcPr>
          <w:p w14:paraId="2ACBA2A9" w14:textId="77777777" w:rsidR="007A4E82" w:rsidRPr="00051FB0" w:rsidRDefault="00361D6F" w:rsidP="00293C6E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431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</w:t>
            </w:r>
            <w:r w:rsidR="007A4E82" w:rsidRPr="00051FB0">
              <w:rPr>
                <w:rFonts w:asciiTheme="minorHAnsi" w:eastAsia="MS Gothic" w:hAnsiTheme="minorHAnsi"/>
                <w:sz w:val="18"/>
                <w:szCs w:val="18"/>
              </w:rPr>
              <w:t>Steps into property</w:t>
            </w:r>
          </w:p>
        </w:tc>
        <w:tc>
          <w:tcPr>
            <w:tcW w:w="2694" w:type="dxa"/>
            <w:gridSpan w:val="5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12C068F" w14:textId="77777777" w:rsidR="007A4E82" w:rsidRPr="00051FB0" w:rsidRDefault="00361D6F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2425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</w:t>
            </w:r>
            <w:r w:rsidR="007A4E82" w:rsidRPr="00051FB0">
              <w:rPr>
                <w:rFonts w:asciiTheme="minorHAnsi" w:eastAsia="MS Gothic" w:hAnsiTheme="minorHAnsi"/>
                <w:sz w:val="18"/>
                <w:szCs w:val="18"/>
              </w:rPr>
              <w:t>Access to bathroom</w:t>
            </w:r>
          </w:p>
        </w:tc>
        <w:tc>
          <w:tcPr>
            <w:tcW w:w="2545" w:type="dxa"/>
            <w:gridSpan w:val="4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47BA1" w14:textId="77777777" w:rsidR="007A4E82" w:rsidRPr="00B77092" w:rsidRDefault="007A4E82" w:rsidP="00293C6E">
            <w:pPr>
              <w:rPr>
                <w:rFonts w:asciiTheme="minorHAnsi" w:hAnsiTheme="minorHAnsi"/>
                <w:sz w:val="18"/>
                <w:szCs w:val="18"/>
              </w:rPr>
            </w:pPr>
            <w:r w:rsidRPr="00B77092">
              <w:rPr>
                <w:rFonts w:asciiTheme="minorHAnsi" w:eastAsia="MS Gothic" w:hAnsiTheme="minorHAnsi"/>
                <w:sz w:val="18"/>
                <w:szCs w:val="18"/>
              </w:rPr>
              <w:t>Front door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 xml:space="preserve"> width</w:t>
            </w:r>
            <w:r w:rsidRPr="00B77092">
              <w:rPr>
                <w:rFonts w:asciiTheme="minorHAnsi" w:eastAsia="MS Gothic" w:hAnsiTheme="minorHAnsi"/>
                <w:sz w:val="18"/>
                <w:szCs w:val="18"/>
              </w:rPr>
              <w:t>:</w:t>
            </w:r>
          </w:p>
        </w:tc>
        <w:tc>
          <w:tcPr>
            <w:tcW w:w="1442" w:type="dxa"/>
            <w:gridSpan w:val="3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07CDF7" w14:textId="77777777" w:rsidR="007A4E82" w:rsidRPr="00051FB0" w:rsidRDefault="007A4E82" w:rsidP="00293C6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A4E82" w:rsidRPr="00051FB0" w14:paraId="1AC34CD9" w14:textId="77777777" w:rsidTr="001C19AE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607C85D" w14:textId="77777777" w:rsidR="007A4E82" w:rsidRPr="00051FB0" w:rsidRDefault="007A4E82" w:rsidP="00293C6E">
            <w:pPr>
              <w:rPr>
                <w:b/>
                <w:sz w:val="18"/>
                <w:szCs w:val="18"/>
              </w:rPr>
            </w:pPr>
          </w:p>
        </w:tc>
        <w:tc>
          <w:tcPr>
            <w:tcW w:w="1966" w:type="dxa"/>
            <w:gridSpan w:val="5"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439E5D65" w14:textId="77777777" w:rsidR="007A4E82" w:rsidRPr="00051FB0" w:rsidRDefault="00361D6F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2500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</w:t>
            </w:r>
            <w:r w:rsidR="007A4E82" w:rsidRPr="00051FB0">
              <w:rPr>
                <w:rFonts w:asciiTheme="minorHAnsi" w:eastAsia="MS Gothic" w:hAnsiTheme="minorHAnsi"/>
                <w:sz w:val="18"/>
                <w:szCs w:val="18"/>
              </w:rPr>
              <w:t>Narrow doors</w:t>
            </w:r>
          </w:p>
        </w:tc>
        <w:tc>
          <w:tcPr>
            <w:tcW w:w="2694" w:type="dxa"/>
            <w:gridSpan w:val="5"/>
            <w:shd w:val="clear" w:color="auto" w:fill="auto"/>
            <w:vAlign w:val="center"/>
          </w:tcPr>
          <w:p w14:paraId="2D71BBB7" w14:textId="77777777" w:rsidR="007A4E82" w:rsidRPr="00051FB0" w:rsidRDefault="00361D6F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160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</w:t>
            </w:r>
            <w:r w:rsidR="007A4E82" w:rsidRPr="00051FB0">
              <w:rPr>
                <w:rFonts w:asciiTheme="minorHAnsi" w:eastAsia="MS Gothic" w:hAnsiTheme="minorHAnsi"/>
                <w:sz w:val="18"/>
                <w:szCs w:val="18"/>
              </w:rPr>
              <w:t>No charging location</w:t>
            </w:r>
          </w:p>
        </w:tc>
        <w:tc>
          <w:tcPr>
            <w:tcW w:w="2545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F3B3504" w14:textId="77777777" w:rsidR="007A4E82" w:rsidRPr="00B77092" w:rsidRDefault="007A4E82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B77092">
              <w:rPr>
                <w:rFonts w:asciiTheme="minorHAnsi" w:eastAsia="MS Gothic" w:hAnsiTheme="minorHAnsi"/>
                <w:sz w:val="18"/>
                <w:szCs w:val="18"/>
              </w:rPr>
              <w:t>Narrowest internal door width:</w:t>
            </w:r>
          </w:p>
        </w:tc>
        <w:tc>
          <w:tcPr>
            <w:tcW w:w="1442" w:type="dxa"/>
            <w:gridSpan w:val="3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6DDCFB" w14:textId="77777777" w:rsidR="007A4E82" w:rsidRPr="00051FB0" w:rsidRDefault="007A4E82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7A4E82" w:rsidRPr="00051FB0" w14:paraId="737C661C" w14:textId="77777777" w:rsidTr="001C19AE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2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167D522" w14:textId="77777777" w:rsidR="007A4E82" w:rsidRPr="00DD51F3" w:rsidRDefault="007A4E82" w:rsidP="00293C6E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966" w:type="dxa"/>
            <w:gridSpan w:val="5"/>
            <w:tcBorders>
              <w:top w:val="single" w:sz="8" w:space="0" w:color="auto"/>
              <w:left w:val="single" w:sz="12" w:space="0" w:color="000000"/>
              <w:bottom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84AF4" w14:textId="77777777" w:rsidR="007A4E82" w:rsidRPr="00DD51F3" w:rsidRDefault="00361D6F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5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</w:t>
            </w:r>
            <w:r w:rsidR="007A4E82" w:rsidRPr="00051FB0">
              <w:rPr>
                <w:rFonts w:asciiTheme="minorHAnsi" w:eastAsia="MS Gothic" w:hAnsiTheme="minorHAnsi"/>
                <w:sz w:val="18"/>
                <w:szCs w:val="18"/>
              </w:rPr>
              <w:t>Tight turns</w:t>
            </w:r>
          </w:p>
        </w:tc>
        <w:tc>
          <w:tcPr>
            <w:tcW w:w="2694" w:type="dxa"/>
            <w:gridSpan w:val="5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01EB4" w14:textId="77777777" w:rsidR="007A4E82" w:rsidRPr="00DD51F3" w:rsidRDefault="00361D6F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812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E82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A4E82" w:rsidRPr="00051FB0">
              <w:rPr>
                <w:sz w:val="18"/>
                <w:szCs w:val="18"/>
              </w:rPr>
              <w:t xml:space="preserve"> </w:t>
            </w:r>
            <w:r w:rsidR="007A4E82" w:rsidRPr="00051FB0">
              <w:rPr>
                <w:rFonts w:asciiTheme="minorHAnsi" w:eastAsia="MS Gothic" w:hAnsiTheme="minorHAnsi"/>
                <w:sz w:val="18"/>
                <w:szCs w:val="18"/>
              </w:rPr>
              <w:t>Lack of storage for equipment</w:t>
            </w:r>
          </w:p>
        </w:tc>
        <w:tc>
          <w:tcPr>
            <w:tcW w:w="2545" w:type="dxa"/>
            <w:gridSpan w:val="4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68B5F" w14:textId="77777777" w:rsidR="007A4E82" w:rsidRPr="00B77092" w:rsidRDefault="007A4E82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B77092">
              <w:rPr>
                <w:rFonts w:asciiTheme="minorHAnsi" w:eastAsia="MS Gothic" w:hAnsiTheme="minorHAnsi"/>
                <w:sz w:val="18"/>
                <w:szCs w:val="18"/>
              </w:rPr>
              <w:t>Hallway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 xml:space="preserve"> width/turns</w:t>
            </w:r>
            <w:r w:rsidRPr="00B77092">
              <w:rPr>
                <w:rFonts w:asciiTheme="minorHAnsi" w:eastAsia="MS Gothic" w:hAnsiTheme="minorHAnsi"/>
                <w:sz w:val="18"/>
                <w:szCs w:val="18"/>
              </w:rPr>
              <w:t>:</w:t>
            </w:r>
          </w:p>
        </w:tc>
        <w:tc>
          <w:tcPr>
            <w:tcW w:w="1442" w:type="dxa"/>
            <w:gridSpan w:val="3"/>
            <w:tcBorders>
              <w:top w:val="single" w:sz="8" w:space="0" w:color="auto"/>
              <w:left w:val="single" w:sz="8" w:space="0" w:color="auto"/>
              <w:bottom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CDAD41" w14:textId="77777777" w:rsidR="007A4E82" w:rsidRPr="00DD51F3" w:rsidRDefault="007A4E82" w:rsidP="00293C6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</w:tbl>
    <w:p w14:paraId="23B056DC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177BF0" w:rsidRPr="00051FB0" w14:paraId="21D5B66B" w14:textId="77777777" w:rsidTr="005F1C70">
        <w:trPr>
          <w:trHeight w:val="421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00EECB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Please provide any additional details about this person or their needs </w:t>
            </w:r>
            <w:r w:rsidRPr="00051FB0">
              <w:rPr>
                <w:sz w:val="18"/>
                <w:szCs w:val="18"/>
              </w:rPr>
              <w:t>(Please also include any information relating to any safety concerns for lone workers if this has been raised as an issue)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</w:tr>
      <w:tr w:rsidR="00177BF0" w:rsidRPr="00051FB0" w14:paraId="5C120931" w14:textId="77777777" w:rsidTr="00177BF0">
        <w:trPr>
          <w:trHeight w:val="19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3E417" w14:textId="77777777" w:rsidR="00177BF0" w:rsidRPr="00051FB0" w:rsidRDefault="00177BF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</w:tbl>
    <w:p w14:paraId="3AF7778A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42B1C1B3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3860BE54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48"/>
        <w:gridCol w:w="515"/>
        <w:gridCol w:w="2777"/>
        <w:gridCol w:w="569"/>
        <w:gridCol w:w="2437"/>
        <w:gridCol w:w="581"/>
      </w:tblGrid>
      <w:tr w:rsidR="009A1937" w:rsidRPr="00051FB0" w14:paraId="5BD85DC9" w14:textId="77777777" w:rsidTr="00177BF0">
        <w:trPr>
          <w:trHeight w:val="524"/>
        </w:trPr>
        <w:tc>
          <w:tcPr>
            <w:tcW w:w="10627" w:type="dxa"/>
            <w:gridSpan w:val="6"/>
            <w:shd w:val="clear" w:color="auto" w:fill="auto"/>
          </w:tcPr>
          <w:p w14:paraId="72726F3C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>PRESSURE ULCER RISK ASSESSMENT – BRADEN SCALE</w:t>
            </w:r>
          </w:p>
          <w:p w14:paraId="2B223F05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Users with existing or previous pressure damage are immediately </w:t>
            </w:r>
            <w:r w:rsidRPr="00051FB0">
              <w:rPr>
                <w:rFonts w:cs="Frutiger 45 Light"/>
                <w:b/>
                <w:bCs/>
                <w:color w:val="FF0000"/>
                <w:sz w:val="18"/>
                <w:szCs w:val="18"/>
                <w:lang w:eastAsia="en-GB"/>
              </w:rPr>
              <w:t>high risk</w:t>
            </w:r>
          </w:p>
        </w:tc>
      </w:tr>
      <w:tr w:rsidR="009A1937" w:rsidRPr="00051FB0" w14:paraId="345F0FD4" w14:textId="77777777" w:rsidTr="00177BF0">
        <w:trPr>
          <w:trHeight w:val="524"/>
        </w:trPr>
        <w:tc>
          <w:tcPr>
            <w:tcW w:w="4263" w:type="dxa"/>
            <w:gridSpan w:val="2"/>
            <w:shd w:val="clear" w:color="auto" w:fill="auto"/>
          </w:tcPr>
          <w:p w14:paraId="1692BFF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Sensory perception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respond meaningfully to pressure related discomfort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16DC09D4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Mobility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change and control body position</w:t>
            </w:r>
          </w:p>
        </w:tc>
        <w:tc>
          <w:tcPr>
            <w:tcW w:w="3018" w:type="dxa"/>
            <w:gridSpan w:val="2"/>
            <w:shd w:val="clear" w:color="auto" w:fill="auto"/>
          </w:tcPr>
          <w:p w14:paraId="1271D758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Moisture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to which skin is exposed to moisture</w:t>
            </w:r>
          </w:p>
        </w:tc>
      </w:tr>
      <w:tr w:rsidR="009A1937" w:rsidRPr="00051FB0" w14:paraId="7774F0EA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3DEF0F1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7050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1722750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FEFF2D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1233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5345156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1C51DED7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626116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0BDEA53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0F207D12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5C4B3B37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99349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4D2B90B6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B5B66E4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514524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1C870B54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03CA4879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96301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024AEADB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0E54504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6C6AE724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0733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5C324B7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086B42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3188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1ABB244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186B69E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41610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6BCB4A1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0D004FF3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26959860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923016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5403605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20938555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9891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566EC94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732D4405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83568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2A9764B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75BE83A" w14:textId="77777777" w:rsidTr="00177BF0">
        <w:tc>
          <w:tcPr>
            <w:tcW w:w="10627" w:type="dxa"/>
            <w:gridSpan w:val="6"/>
            <w:shd w:val="clear" w:color="auto" w:fill="D9D9D9"/>
          </w:tcPr>
          <w:p w14:paraId="6007D3F9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52FA417A" w14:textId="77777777" w:rsidTr="00177BF0">
        <w:trPr>
          <w:trHeight w:val="70"/>
        </w:trPr>
        <w:tc>
          <w:tcPr>
            <w:tcW w:w="4263" w:type="dxa"/>
            <w:gridSpan w:val="2"/>
            <w:shd w:val="clear" w:color="auto" w:fill="auto"/>
          </w:tcPr>
          <w:p w14:paraId="0BE8BAB6" w14:textId="77777777" w:rsidR="009A1937" w:rsidRPr="00051FB0" w:rsidRDefault="009A1937" w:rsidP="009A1937">
            <w:pPr>
              <w:adjustRightInd w:val="0"/>
              <w:spacing w:after="8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Activity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of physical activity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7A4F9016" w14:textId="77777777" w:rsidR="009A1937" w:rsidRPr="00051FB0" w:rsidRDefault="009A1937" w:rsidP="009A1937">
            <w:pPr>
              <w:adjustRightInd w:val="0"/>
              <w:spacing w:after="40"/>
              <w:rPr>
                <w:rFonts w:cs="Arial"/>
                <w:sz w:val="18"/>
                <w:szCs w:val="18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Nutrition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Usual food intake</w:t>
            </w:r>
          </w:p>
        </w:tc>
        <w:tc>
          <w:tcPr>
            <w:tcW w:w="2437" w:type="dxa"/>
            <w:shd w:val="clear" w:color="auto" w:fill="auto"/>
          </w:tcPr>
          <w:p w14:paraId="59579021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>Friction and Shear</w:t>
            </w:r>
          </w:p>
        </w:tc>
        <w:tc>
          <w:tcPr>
            <w:tcW w:w="581" w:type="dxa"/>
            <w:shd w:val="clear" w:color="auto" w:fill="auto"/>
          </w:tcPr>
          <w:p w14:paraId="0F4130CF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7713CC58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65AEBBB6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0073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7B641F83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4B19E21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32264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3B039626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13A40B12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832374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17496E2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F7E722E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4D9347A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084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26318D7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560DE5DA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7400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6E37B62F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6A5508AE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5008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5B3AF2B8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0E6C7473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30EF39C9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60577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64889D3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68047F4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76703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0F94A6E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54D2F3E2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63085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3BE2FF64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6BAD574B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71BC2070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96131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59355F86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6F9E74D0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4658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2CF4474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326012A4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81" w:type="dxa"/>
            <w:shd w:val="clear" w:color="auto" w:fill="auto"/>
          </w:tcPr>
          <w:p w14:paraId="2AB7E3DD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11898339" w14:textId="77777777" w:rsidTr="00177BF0">
        <w:tc>
          <w:tcPr>
            <w:tcW w:w="3748" w:type="dxa"/>
            <w:shd w:val="clear" w:color="auto" w:fill="auto"/>
            <w:vAlign w:val="center"/>
          </w:tcPr>
          <w:p w14:paraId="73FAD96B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Existing or previous pressure damage: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14:paraId="7973E3C4" w14:textId="77777777" w:rsidR="009A1937" w:rsidRPr="00051FB0" w:rsidRDefault="00361D6F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sdt>
              <w:sdtPr>
                <w:rPr>
                  <w:rFonts w:ascii="Calibri" w:hAnsi="Calibri" w:cs="Arial"/>
                  <w:color w:val="FF0000"/>
                  <w:sz w:val="18"/>
                  <w:szCs w:val="18"/>
                </w:rPr>
                <w:id w:val="62497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 w:rsidRPr="00051FB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="Calibri" w:hAnsi="Calibri" w:cs="Arial"/>
                <w:color w:val="FF0000"/>
                <w:sz w:val="18"/>
                <w:szCs w:val="18"/>
              </w:rPr>
              <w:t xml:space="preserve">   - </w:t>
            </w:r>
            <w:r w:rsidR="009A1937" w:rsidRPr="00051FB0">
              <w:rPr>
                <w:rFonts w:ascii="Calibri" w:hAnsi="Calibri" w:cs="Arial"/>
                <w:i/>
                <w:color w:val="FF0000"/>
                <w:sz w:val="18"/>
                <w:szCs w:val="18"/>
              </w:rPr>
              <w:t>High Risk</w:t>
            </w:r>
          </w:p>
        </w:tc>
        <w:tc>
          <w:tcPr>
            <w:tcW w:w="2437" w:type="dxa"/>
            <w:shd w:val="clear" w:color="auto" w:fill="auto"/>
            <w:vAlign w:val="center"/>
          </w:tcPr>
          <w:p w14:paraId="6DF5C6D1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Frutiger 45 Light"/>
                <w:color w:val="000000"/>
                <w:sz w:val="18"/>
                <w:szCs w:val="18"/>
                <w:lang w:eastAsia="en-GB"/>
              </w:rPr>
              <w:t>Total Score</w:t>
            </w:r>
          </w:p>
        </w:tc>
        <w:tc>
          <w:tcPr>
            <w:tcW w:w="581" w:type="dxa"/>
            <w:shd w:val="clear" w:color="auto" w:fill="auto"/>
          </w:tcPr>
          <w:p w14:paraId="08D9406E" w14:textId="77777777" w:rsidR="009A1937" w:rsidRPr="00051FB0" w:rsidRDefault="009A1937" w:rsidP="009A1937">
            <w:pPr>
              <w:adjustRightInd w:val="0"/>
              <w:rPr>
                <w:rFonts w:cs="Frutiger 45 Light"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1F6012F6" w14:textId="77777777" w:rsidTr="00177BF0">
        <w:trPr>
          <w:trHeight w:val="285"/>
        </w:trPr>
        <w:tc>
          <w:tcPr>
            <w:tcW w:w="7609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37BCB37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Location and grade of previous pressure ulcer(s):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</w:tcPr>
          <w:p w14:paraId="1F2FEEF3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00B050"/>
                <w:sz w:val="18"/>
                <w:szCs w:val="18"/>
              </w:rPr>
              <w:t>16+ = Low risk</w:t>
            </w:r>
          </w:p>
          <w:p w14:paraId="0CEE9E52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FFC00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C000"/>
                <w:sz w:val="18"/>
                <w:szCs w:val="18"/>
              </w:rPr>
              <w:t>13 – 15 = Medium risk</w:t>
            </w:r>
          </w:p>
          <w:p w14:paraId="393C728D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0000"/>
                <w:sz w:val="18"/>
                <w:szCs w:val="18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12484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5F035EF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A3D1966" w14:textId="77777777" w:rsidTr="00177BF0">
        <w:trPr>
          <w:trHeight w:val="295"/>
        </w:trPr>
        <w:tc>
          <w:tcPr>
            <w:tcW w:w="7609" w:type="dxa"/>
            <w:gridSpan w:val="4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43C4354B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593D547D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5844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20DF1BE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1EC7AFA" w14:textId="77777777" w:rsidTr="00177BF0">
        <w:trPr>
          <w:trHeight w:val="181"/>
        </w:trPr>
        <w:tc>
          <w:tcPr>
            <w:tcW w:w="7609" w:type="dxa"/>
            <w:gridSpan w:val="4"/>
            <w:vMerge/>
            <w:shd w:val="clear" w:color="auto" w:fill="D9D9D9" w:themeFill="background1" w:themeFillShade="D9"/>
          </w:tcPr>
          <w:p w14:paraId="05041A4D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0971B0F3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09528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699E1DD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1836C4E8" w14:textId="77777777" w:rsidR="00177BF0" w:rsidRPr="00051FB0" w:rsidRDefault="00177BF0" w:rsidP="00177BF0">
      <w:pPr>
        <w:pStyle w:val="BodyText"/>
        <w:jc w:val="center"/>
        <w:rPr>
          <w:rFonts w:ascii="Calibri" w:hAnsi="Calibri"/>
          <w:bCs w:val="0"/>
          <w:iCs/>
          <w:sz w:val="18"/>
          <w:szCs w:val="18"/>
        </w:rPr>
      </w:pPr>
      <w:r w:rsidRPr="00051FB0">
        <w:rPr>
          <w:rFonts w:ascii="Calibri" w:hAnsi="Calibri"/>
          <w:bCs w:val="0"/>
          <w:iCs/>
          <w:sz w:val="18"/>
          <w:szCs w:val="18"/>
        </w:rPr>
        <w:t xml:space="preserve">To be used in conjunction with </w:t>
      </w:r>
      <w:r w:rsidRPr="00051FB0">
        <w:rPr>
          <w:rFonts w:ascii="Calibri" w:hAnsi="Calibri"/>
          <w:bCs w:val="0"/>
          <w:iCs/>
          <w:sz w:val="18"/>
          <w:szCs w:val="18"/>
          <w:u w:val="single"/>
        </w:rPr>
        <w:t>clinical judgement</w:t>
      </w:r>
      <w:r w:rsidRPr="00051FB0">
        <w:rPr>
          <w:rFonts w:ascii="Calibri" w:hAnsi="Calibri"/>
          <w:bCs w:val="0"/>
          <w:iCs/>
          <w:sz w:val="18"/>
          <w:szCs w:val="18"/>
        </w:rPr>
        <w:t xml:space="preserve">. Please note </w:t>
      </w:r>
      <w:r w:rsidRPr="00051FB0">
        <w:rPr>
          <w:rFonts w:ascii="Calibri" w:hAnsi="Calibri"/>
          <w:bCs w:val="0"/>
          <w:iCs/>
          <w:color w:val="FF0000"/>
          <w:sz w:val="18"/>
          <w:szCs w:val="18"/>
        </w:rPr>
        <w:t xml:space="preserve">lower scores </w:t>
      </w:r>
      <w:r w:rsidRPr="00051FB0">
        <w:rPr>
          <w:rFonts w:ascii="Calibri" w:hAnsi="Calibri"/>
          <w:bCs w:val="0"/>
          <w:iCs/>
          <w:sz w:val="18"/>
          <w:szCs w:val="18"/>
        </w:rPr>
        <w:t>indicate a higher risk of pressure ulcer development.</w:t>
      </w:r>
    </w:p>
    <w:p w14:paraId="082CA3F8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339B1099" w14:textId="77777777" w:rsidR="00623004" w:rsidRPr="00051FB0" w:rsidRDefault="00623004" w:rsidP="00623004">
      <w:pPr>
        <w:pStyle w:val="BodyText"/>
        <w:rPr>
          <w:rFonts w:ascii="Calibri" w:hAnsi="Calibri"/>
          <w:sz w:val="18"/>
          <w:szCs w:val="18"/>
        </w:rPr>
      </w:pPr>
      <w:r w:rsidRPr="00051FB0">
        <w:rPr>
          <w:rFonts w:ascii="Calibri" w:hAnsi="Calibri" w:cs="Arial"/>
          <w:sz w:val="18"/>
          <w:szCs w:val="18"/>
        </w:rPr>
        <w:t>Information on other Risk Factors</w:t>
      </w:r>
      <w:r w:rsidR="00733BBF" w:rsidRPr="00051FB0">
        <w:rPr>
          <w:rFonts w:ascii="Calibri" w:hAnsi="Calibri" w:cs="Arial"/>
          <w:sz w:val="18"/>
          <w:szCs w:val="18"/>
        </w:rPr>
        <w:t xml:space="preserve"> which would indicate a requirement for pressure management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(E.g. sitting posture, transfer technique</w:t>
      </w:r>
      <w:r w:rsidR="00AF391D" w:rsidRPr="00051FB0">
        <w:rPr>
          <w:rFonts w:ascii="Calibri" w:hAnsi="Calibri" w:cs="Arial"/>
          <w:b w:val="0"/>
          <w:bCs w:val="0"/>
          <w:sz w:val="18"/>
          <w:szCs w:val="18"/>
        </w:rPr>
        <w:t xml:space="preserve">,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etc)</w:t>
      </w:r>
      <w:r w:rsidRPr="00051FB0">
        <w:rPr>
          <w:rFonts w:ascii="Calibri" w:hAnsi="Calibri" w:cs="Arial"/>
          <w:sz w:val="18"/>
          <w:szCs w:val="18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C325FF" w:rsidRPr="00051FB0" w14:paraId="3721914D" w14:textId="77777777" w:rsidTr="00177BF0">
        <w:trPr>
          <w:trHeight w:val="1587"/>
        </w:trPr>
        <w:tc>
          <w:tcPr>
            <w:tcW w:w="10627" w:type="dxa"/>
            <w:shd w:val="clear" w:color="auto" w:fill="auto"/>
          </w:tcPr>
          <w:p w14:paraId="5ED89D90" w14:textId="77777777" w:rsidR="00C325FF" w:rsidRPr="00051FB0" w:rsidRDefault="00C325FF">
            <w:pPr>
              <w:rPr>
                <w:sz w:val="18"/>
                <w:szCs w:val="18"/>
              </w:rPr>
            </w:pPr>
          </w:p>
        </w:tc>
      </w:tr>
    </w:tbl>
    <w:p w14:paraId="1DD017B5" w14:textId="77777777" w:rsidR="007B5D66" w:rsidRPr="00051FB0" w:rsidRDefault="007B5D66">
      <w:pPr>
        <w:rPr>
          <w:sz w:val="18"/>
          <w:szCs w:val="18"/>
        </w:rPr>
      </w:pPr>
    </w:p>
    <w:p w14:paraId="532A4156" w14:textId="77777777" w:rsidR="007B5D66" w:rsidRPr="00051FB0" w:rsidRDefault="007B5D66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t>Measurement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B5D66" w:rsidRPr="00051FB0" w14:paraId="2AD7F2C8" w14:textId="77777777" w:rsidTr="007B5D66">
        <w:tc>
          <w:tcPr>
            <w:tcW w:w="3681" w:type="dxa"/>
          </w:tcPr>
          <w:p w14:paraId="17195E21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F0FCD15" wp14:editId="1C3BAB59">
                  <wp:extent cx="2162175" cy="1808561"/>
                  <wp:effectExtent l="0" t="0" r="0" b="127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808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433CE251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Hip width:</w:t>
            </w:r>
          </w:p>
          <w:p w14:paraId="11C31E76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The width of the widest part of the hip</w:t>
            </w:r>
          </w:p>
          <w:p w14:paraId="057450F7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Ensure that the tape measure does not bend when measuring</w:t>
            </w:r>
          </w:p>
          <w:p w14:paraId="5A52BAC4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32D3E365" w14:textId="1ADCC13C" w:rsidR="007B5D66" w:rsidRPr="00051FB0" w:rsidRDefault="00C44680" w:rsidP="007B5D66">
            <w:pPr>
              <w:rPr>
                <w:b/>
                <w:bCs/>
                <w:sz w:val="18"/>
                <w:szCs w:val="18"/>
              </w:rPr>
            </w:pPr>
            <w:r w:rsidRPr="0051411F">
              <w:rPr>
                <w:b/>
                <w:bCs/>
                <w:sz w:val="18"/>
                <w:szCs w:val="18"/>
              </w:rPr>
              <w:t>Upper leg length</w:t>
            </w:r>
            <w:r w:rsidR="0051411F">
              <w:rPr>
                <w:b/>
                <w:bCs/>
                <w:sz w:val="18"/>
                <w:szCs w:val="18"/>
              </w:rPr>
              <w:t xml:space="preserve"> </w:t>
            </w:r>
            <w:r w:rsidR="0051411F" w:rsidRPr="0051411F">
              <w:rPr>
                <w:b/>
                <w:bCs/>
                <w:sz w:val="18"/>
                <w:szCs w:val="18"/>
              </w:rPr>
              <w:t>(Depth)</w:t>
            </w:r>
            <w:r w:rsidR="007B5D66" w:rsidRPr="00051FB0">
              <w:rPr>
                <w:b/>
                <w:bCs/>
                <w:sz w:val="18"/>
                <w:szCs w:val="18"/>
              </w:rPr>
              <w:t>:</w:t>
            </w:r>
          </w:p>
          <w:p w14:paraId="05C76CA4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knees to the rear-most part of the bottom</w:t>
            </w:r>
          </w:p>
          <w:p w14:paraId="4E9F85FA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58E39CB6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Calf length:</w:t>
            </w:r>
          </w:p>
          <w:p w14:paraId="2EFFEA9A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 to the floor/under the heel</w:t>
            </w:r>
          </w:p>
        </w:tc>
      </w:tr>
    </w:tbl>
    <w:p w14:paraId="3989BE85" w14:textId="77777777" w:rsidR="00F70238" w:rsidRPr="00051FB0" w:rsidRDefault="00F70238">
      <w:pPr>
        <w:rPr>
          <w:b/>
          <w:bCs/>
          <w:sz w:val="18"/>
          <w:szCs w:val="18"/>
        </w:rPr>
      </w:pPr>
    </w:p>
    <w:p w14:paraId="745EC250" w14:textId="77777777" w:rsidR="0000226B" w:rsidRDefault="0000226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br w:type="page"/>
      </w:r>
    </w:p>
    <w:p w14:paraId="72517AA2" w14:textId="77777777" w:rsidR="0070654A" w:rsidRPr="00051FB0" w:rsidRDefault="0070654A" w:rsidP="0070654A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lastRenderedPageBreak/>
        <w:t>External Prescription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32"/>
        <w:gridCol w:w="971"/>
        <w:gridCol w:w="243"/>
        <w:gridCol w:w="380"/>
        <w:gridCol w:w="1062"/>
        <w:gridCol w:w="268"/>
        <w:gridCol w:w="133"/>
        <w:gridCol w:w="108"/>
        <w:gridCol w:w="1585"/>
        <w:gridCol w:w="534"/>
        <w:gridCol w:w="1037"/>
        <w:gridCol w:w="56"/>
        <w:gridCol w:w="1518"/>
      </w:tblGrid>
      <w:tr w:rsidR="0070654A" w:rsidRPr="00051FB0" w14:paraId="486AA8EC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ADA978E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b/>
                <w:sz w:val="18"/>
                <w:szCs w:val="18"/>
                <w:u w:val="single"/>
              </w:rPr>
              <w:t>Manual Wheelchair</w:t>
            </w:r>
            <w:r w:rsidR="00C65DCB" w:rsidRPr="00051FB0">
              <w:rPr>
                <w:b/>
                <w:sz w:val="18"/>
                <w:szCs w:val="18"/>
                <w:u w:val="single"/>
              </w:rPr>
              <w:t xml:space="preserve"> </w:t>
            </w:r>
            <w:r w:rsidR="00C65DCB" w:rsidRPr="00051FB0">
              <w:rPr>
                <w:bCs/>
                <w:color w:val="FF0000"/>
                <w:sz w:val="18"/>
                <w:szCs w:val="18"/>
              </w:rPr>
              <w:t>WILL BE SUPPLIED WITH STANDARD 2” CUSHION, UNLESS OTHERWISE STATED</w:t>
            </w:r>
          </w:p>
          <w:p w14:paraId="6EF5026B" w14:textId="77777777" w:rsidR="0070654A" w:rsidRPr="00051FB0" w:rsidRDefault="00C65DCB" w:rsidP="000C27E8">
            <w:pPr>
              <w:rPr>
                <w:bCs/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 xml:space="preserve">PLEASE NOTE A REQUEST CAN ONLY BE MADE IF THE CLIENT MEETS THE ELIGIBILITY CRITERIA </w:t>
            </w:r>
          </w:p>
        </w:tc>
      </w:tr>
      <w:tr w:rsidR="0070654A" w:rsidRPr="00051FB0" w14:paraId="26979870" w14:textId="77777777" w:rsidTr="00C65DCB">
        <w:tc>
          <w:tcPr>
            <w:tcW w:w="39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3EDF4EDC" w14:textId="77777777" w:rsidR="0070654A" w:rsidRPr="00051FB0" w:rsidRDefault="00361D6F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97938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Self Propel</w:t>
            </w:r>
          </w:p>
          <w:p w14:paraId="17E121B2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</w:t>
            </w:r>
            <w:r w:rsidR="0070654A" w:rsidRPr="00051FB0">
              <w:rPr>
                <w:sz w:val="18"/>
                <w:szCs w:val="18"/>
              </w:rPr>
              <w:t>uitable for adults up to 21 stone</w:t>
            </w:r>
          </w:p>
          <w:p w14:paraId="32D65FFD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</w:t>
            </w:r>
            <w:r w:rsidR="0070654A" w:rsidRPr="00051FB0">
              <w:rPr>
                <w:sz w:val="18"/>
                <w:szCs w:val="18"/>
              </w:rPr>
              <w:t>eight of chair 38lbs / 18kg</w:t>
            </w:r>
          </w:p>
          <w:p w14:paraId="652D3AD5" w14:textId="77777777" w:rsidR="00C65DCB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not have medical contraindications</w:t>
            </w: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</w:tcPr>
          <w:p w14:paraId="1336F9FD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38292D9B" wp14:editId="1EC75699">
                  <wp:extent cx="944245" cy="715010"/>
                  <wp:effectExtent l="0" t="0" r="8255" b="8890"/>
                  <wp:docPr id="54" name="Picture 2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Picture 204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tcBorders>
              <w:bottom w:val="single" w:sz="18" w:space="0" w:color="auto"/>
            </w:tcBorders>
          </w:tcPr>
          <w:p w14:paraId="3F211502" w14:textId="77777777" w:rsidR="0070654A" w:rsidRPr="00051FB0" w:rsidRDefault="00361D6F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182951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Attendant-Propel</w:t>
            </w:r>
          </w:p>
          <w:p w14:paraId="732FCD1C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suitable for adults up to 21 stone</w:t>
            </w:r>
          </w:p>
          <w:p w14:paraId="0BDC8DC8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weight of chair 34 lbs / 15kg</w:t>
            </w:r>
          </w:p>
        </w:tc>
        <w:tc>
          <w:tcPr>
            <w:tcW w:w="1518" w:type="dxa"/>
            <w:tcBorders>
              <w:bottom w:val="single" w:sz="18" w:space="0" w:color="auto"/>
              <w:right w:val="single" w:sz="18" w:space="0" w:color="auto"/>
            </w:tcBorders>
          </w:tcPr>
          <w:p w14:paraId="2737E6A2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6051E367" wp14:editId="408DCC9F">
                  <wp:extent cx="826770" cy="770890"/>
                  <wp:effectExtent l="0" t="0" r="0" b="0"/>
                  <wp:docPr id="53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04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0BF7E0D7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0BFD462" w14:textId="77777777" w:rsidR="0070654A" w:rsidRPr="00051FB0" w:rsidRDefault="0070654A" w:rsidP="000C27E8">
            <w:pPr>
              <w:rPr>
                <w:b/>
                <w:bCs/>
                <w:sz w:val="18"/>
                <w:szCs w:val="18"/>
                <w:u w:val="single"/>
              </w:rPr>
            </w:pPr>
            <w:r w:rsidRPr="00051FB0">
              <w:rPr>
                <w:b/>
                <w:bCs/>
                <w:sz w:val="18"/>
                <w:szCs w:val="18"/>
                <w:u w:val="single"/>
              </w:rPr>
              <w:t>Electric Indoor/Outdoor Power Chair</w:t>
            </w:r>
          </w:p>
          <w:p w14:paraId="7A438951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>PLEASE NOTE A REQUEST CAN ONLY BE MADE FOR POWER IF THE CLIENT MEETS THE POWER CHAIR ELIGIBILITY CRITERIA.</w:t>
            </w:r>
          </w:p>
        </w:tc>
      </w:tr>
      <w:tr w:rsidR="0070654A" w:rsidRPr="00051FB0" w14:paraId="1C383728" w14:textId="77777777" w:rsidTr="00C65DCB">
        <w:tc>
          <w:tcPr>
            <w:tcW w:w="3946" w:type="dxa"/>
            <w:gridSpan w:val="3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F7947AF" w14:textId="77777777" w:rsidR="0070654A" w:rsidRPr="00051FB0" w:rsidRDefault="00361D6F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206563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 Only Chair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2ABFEB87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1AEFC050" wp14:editId="2C7F3681">
                  <wp:extent cx="632460" cy="651572"/>
                  <wp:effectExtent l="0" t="0" r="0" b="0"/>
                  <wp:docPr id="7" name="Picture 7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32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shd w:val="clear" w:color="auto" w:fill="D9D9D9" w:themeFill="background1" w:themeFillShade="D9"/>
          </w:tcPr>
          <w:p w14:paraId="1FBB638D" w14:textId="77777777" w:rsidR="0070654A" w:rsidRPr="00051FB0" w:rsidRDefault="00361D6F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134051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Indoor/Outdoor Chair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2E6D2F7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05BB3E59" wp14:editId="36E28E70">
                  <wp:extent cx="459665" cy="579120"/>
                  <wp:effectExtent l="0" t="0" r="0" b="0"/>
                  <wp:docPr id="8" name="Picture 8" descr="Image result for line clipart front garden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clipart front garden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627"/>
                          <a:stretch/>
                        </pic:blipFill>
                        <pic:spPr bwMode="auto">
                          <a:xfrm>
                            <a:off x="0" y="0"/>
                            <a:ext cx="466408" cy="58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528F698A" wp14:editId="62D0B211">
                  <wp:extent cx="355710" cy="687070"/>
                  <wp:effectExtent l="0" t="0" r="6350" b="0"/>
                  <wp:docPr id="9" name="Picture 9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3"/>
                          <a:stretch/>
                        </pic:blipFill>
                        <pic:spPr bwMode="auto">
                          <a:xfrm>
                            <a:off x="0" y="0"/>
                            <a:ext cx="361684" cy="69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53CDA584" w14:textId="77777777" w:rsidTr="00C65DCB">
        <w:trPr>
          <w:trHeight w:val="308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3A8C2E3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Can the user safely and effectively self-propel a manual wheelchair indoors?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6C4951A2" w14:textId="77777777" w:rsidR="0070654A" w:rsidRPr="00051FB0" w:rsidRDefault="00361D6F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8933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102844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2BD8526E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1353A7ED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visual impairment that would affect their ability to drive an Electric Wheelchair safely?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0B5DE2F4" w14:textId="77777777" w:rsidR="0070654A" w:rsidRPr="00051FB0" w:rsidRDefault="00361D6F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6537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72168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3327A28E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24DF0ABF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cognitive or visuo-spatial issues, or suffer from hearing impairment, epilepsy or other causes of loss of consciousness?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BAC117D" w14:textId="77777777" w:rsidR="0070654A" w:rsidRPr="00051FB0" w:rsidRDefault="00361D6F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01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156170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0D5D8115" w14:textId="77777777" w:rsidTr="00D232D4">
        <w:trPr>
          <w:trHeight w:val="749"/>
        </w:trPr>
        <w:tc>
          <w:tcPr>
            <w:tcW w:w="10627" w:type="dxa"/>
            <w:gridSpan w:val="13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293F9A1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If yes to any questions </w:t>
            </w:r>
            <w:proofErr w:type="gramStart"/>
            <w:r w:rsidRPr="00051FB0">
              <w:rPr>
                <w:sz w:val="18"/>
                <w:szCs w:val="18"/>
              </w:rPr>
              <w:t>above</w:t>
            </w:r>
            <w:proofErr w:type="gramEnd"/>
            <w:r w:rsidRPr="00051FB0">
              <w:rPr>
                <w:sz w:val="18"/>
                <w:szCs w:val="18"/>
              </w:rPr>
              <w:t xml:space="preserve"> please provide details in the below space:</w:t>
            </w:r>
          </w:p>
          <w:p w14:paraId="51DC595F" w14:textId="77777777" w:rsidR="0070654A" w:rsidRPr="00051FB0" w:rsidRDefault="0070654A" w:rsidP="000C27E8">
            <w:pPr>
              <w:rPr>
                <w:sz w:val="18"/>
                <w:szCs w:val="18"/>
              </w:rPr>
            </w:pPr>
          </w:p>
        </w:tc>
      </w:tr>
      <w:tr w:rsidR="0070654A" w:rsidRPr="00051FB0" w14:paraId="2A3E222F" w14:textId="77777777" w:rsidTr="00C65DCB">
        <w:tc>
          <w:tcPr>
            <w:tcW w:w="27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72DC7DD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Size required (width x depth):</w:t>
            </w:r>
          </w:p>
        </w:tc>
        <w:tc>
          <w:tcPr>
            <w:tcW w:w="2924" w:type="dxa"/>
            <w:gridSpan w:val="5"/>
            <w:tcBorders>
              <w:top w:val="single" w:sz="18" w:space="0" w:color="auto"/>
            </w:tcBorders>
          </w:tcPr>
          <w:p w14:paraId="12593CD5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0702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17x17” (standard)</w:t>
            </w:r>
          </w:p>
        </w:tc>
        <w:tc>
          <w:tcPr>
            <w:tcW w:w="4971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14:paraId="047F7F2A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0128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width:</w:t>
            </w:r>
            <w:permStart w:id="1834514973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1834514973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x depth: </w:t>
            </w:r>
            <w:permStart w:id="1062342921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1062342921"/>
          </w:p>
        </w:tc>
      </w:tr>
      <w:tr w:rsidR="0070654A" w:rsidRPr="00051FB0" w14:paraId="39D00371" w14:textId="77777777" w:rsidTr="00C65DCB">
        <w:trPr>
          <w:trHeight w:val="429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2CB23A32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Additional equipment required:</w:t>
            </w:r>
          </w:p>
        </w:tc>
        <w:tc>
          <w:tcPr>
            <w:tcW w:w="1594" w:type="dxa"/>
            <w:gridSpan w:val="3"/>
          </w:tcPr>
          <w:p w14:paraId="4C6F50D4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45345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(left)</w:t>
            </w:r>
          </w:p>
        </w:tc>
        <w:tc>
          <w:tcPr>
            <w:tcW w:w="1571" w:type="dxa"/>
            <w:gridSpan w:val="4"/>
          </w:tcPr>
          <w:p w14:paraId="657CA57D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9087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(right)</w:t>
            </w:r>
          </w:p>
        </w:tc>
        <w:tc>
          <w:tcPr>
            <w:tcW w:w="1585" w:type="dxa"/>
          </w:tcPr>
          <w:p w14:paraId="79E58965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31313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Oxygen carrier</w:t>
            </w:r>
          </w:p>
        </w:tc>
        <w:tc>
          <w:tcPr>
            <w:tcW w:w="1571" w:type="dxa"/>
            <w:gridSpan w:val="2"/>
          </w:tcPr>
          <w:p w14:paraId="75D4D17D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19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Vent / equipment tray</w:t>
            </w:r>
          </w:p>
        </w:tc>
        <w:tc>
          <w:tcPr>
            <w:tcW w:w="1574" w:type="dxa"/>
            <w:gridSpan w:val="2"/>
            <w:tcBorders>
              <w:right w:val="single" w:sz="18" w:space="0" w:color="auto"/>
            </w:tcBorders>
          </w:tcPr>
          <w:p w14:paraId="00759489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35495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Headrest</w:t>
            </w:r>
          </w:p>
        </w:tc>
      </w:tr>
      <w:tr w:rsidR="0070654A" w:rsidRPr="00051FB0" w14:paraId="4D802FCF" w14:textId="77777777" w:rsidTr="00C65DCB">
        <w:trPr>
          <w:trHeight w:val="68"/>
        </w:trPr>
        <w:tc>
          <w:tcPr>
            <w:tcW w:w="2732" w:type="dxa"/>
            <w:vMerge/>
            <w:tcBorders>
              <w:left w:val="single" w:sz="18" w:space="0" w:color="auto"/>
            </w:tcBorders>
            <w:vAlign w:val="center"/>
          </w:tcPr>
          <w:p w14:paraId="7C20DE50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71" w:type="dxa"/>
          </w:tcPr>
          <w:p w14:paraId="13FDADAF" w14:textId="77777777" w:rsidR="0070654A" w:rsidRPr="00051FB0" w:rsidRDefault="00361D6F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095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Other:</w:t>
            </w:r>
          </w:p>
        </w:tc>
        <w:tc>
          <w:tcPr>
            <w:tcW w:w="6924" w:type="dxa"/>
            <w:gridSpan w:val="11"/>
            <w:tcBorders>
              <w:right w:val="single" w:sz="18" w:space="0" w:color="auto"/>
            </w:tcBorders>
          </w:tcPr>
          <w:p w14:paraId="05FCC78D" w14:textId="77777777" w:rsidR="0070654A" w:rsidRPr="00051FB0" w:rsidRDefault="0070654A" w:rsidP="000C27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54A" w:rsidRPr="00051FB0" w14:paraId="00CCF29C" w14:textId="77777777" w:rsidTr="00C65DCB">
        <w:trPr>
          <w:trHeight w:val="58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49B6EBE5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Equipment required for:</w:t>
            </w:r>
          </w:p>
        </w:tc>
        <w:tc>
          <w:tcPr>
            <w:tcW w:w="2656" w:type="dxa"/>
            <w:gridSpan w:val="4"/>
          </w:tcPr>
          <w:p w14:paraId="098485EA" w14:textId="77777777" w:rsidR="0070654A" w:rsidRPr="00051FB0" w:rsidRDefault="00361D6F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3065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Mobility in the home</w:t>
            </w:r>
          </w:p>
        </w:tc>
        <w:tc>
          <w:tcPr>
            <w:tcW w:w="2628" w:type="dxa"/>
            <w:gridSpan w:val="5"/>
          </w:tcPr>
          <w:p w14:paraId="3C120DB1" w14:textId="77777777" w:rsidR="0070654A" w:rsidRPr="00051FB0" w:rsidRDefault="00361D6F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64157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Personal Care</w:t>
            </w:r>
          </w:p>
        </w:tc>
        <w:tc>
          <w:tcPr>
            <w:tcW w:w="2611" w:type="dxa"/>
            <w:gridSpan w:val="3"/>
            <w:tcBorders>
              <w:right w:val="single" w:sz="18" w:space="0" w:color="auto"/>
            </w:tcBorders>
          </w:tcPr>
          <w:p w14:paraId="1BA4152C" w14:textId="77777777" w:rsidR="0070654A" w:rsidRPr="00051FB0" w:rsidRDefault="00361D6F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1723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Outdoor Leisure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ab/>
            </w:r>
          </w:p>
        </w:tc>
      </w:tr>
      <w:tr w:rsidR="0070654A" w:rsidRPr="00051FB0" w14:paraId="5FC43DFF" w14:textId="77777777" w:rsidTr="00C65DCB">
        <w:trPr>
          <w:trHeight w:val="178"/>
        </w:trPr>
        <w:tc>
          <w:tcPr>
            <w:tcW w:w="2732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5183F1EF" w14:textId="77777777" w:rsidR="0070654A" w:rsidRPr="00051FB0" w:rsidRDefault="0070654A" w:rsidP="000C27E8">
            <w:pPr>
              <w:jc w:val="center"/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2656" w:type="dxa"/>
            <w:gridSpan w:val="4"/>
            <w:tcBorders>
              <w:bottom w:val="single" w:sz="18" w:space="0" w:color="auto"/>
            </w:tcBorders>
          </w:tcPr>
          <w:p w14:paraId="4DE53E8F" w14:textId="77777777" w:rsidR="0070654A" w:rsidRPr="00051FB0" w:rsidRDefault="00361D6F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45440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Work/Education</w:t>
            </w:r>
          </w:p>
        </w:tc>
        <w:tc>
          <w:tcPr>
            <w:tcW w:w="2628" w:type="dxa"/>
            <w:gridSpan w:val="5"/>
            <w:tcBorders>
              <w:bottom w:val="single" w:sz="18" w:space="0" w:color="auto"/>
            </w:tcBorders>
          </w:tcPr>
          <w:p w14:paraId="6E9DC5FE" w14:textId="77777777" w:rsidR="0070654A" w:rsidRPr="00051FB0" w:rsidRDefault="00361D6F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789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Day Centre(s)</w:t>
            </w:r>
          </w:p>
        </w:tc>
        <w:tc>
          <w:tcPr>
            <w:tcW w:w="261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35C19D81" w14:textId="77777777" w:rsidR="0070654A" w:rsidRPr="00051FB0" w:rsidRDefault="00361D6F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586373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GP/Hospital Appointments</w:t>
            </w:r>
          </w:p>
        </w:tc>
      </w:tr>
    </w:tbl>
    <w:p w14:paraId="068B3B34" w14:textId="77777777" w:rsidR="0070654A" w:rsidRPr="00051FB0" w:rsidRDefault="0070654A">
      <w:pPr>
        <w:rPr>
          <w:sz w:val="18"/>
          <w:szCs w:val="18"/>
        </w:rPr>
      </w:pPr>
    </w:p>
    <w:p w14:paraId="266AEC05" w14:textId="77777777" w:rsidR="007548CD" w:rsidRPr="00051FB0" w:rsidRDefault="007548CD" w:rsidP="00BA26EE">
      <w:pPr>
        <w:jc w:val="center"/>
        <w:rPr>
          <w:b/>
          <w:color w:val="FF0000"/>
          <w:sz w:val="18"/>
          <w:szCs w:val="18"/>
        </w:rPr>
      </w:pPr>
      <w:r w:rsidRPr="00051FB0">
        <w:rPr>
          <w:b/>
          <w:color w:val="FF0000"/>
          <w:sz w:val="18"/>
          <w:szCs w:val="18"/>
        </w:rPr>
        <w:t>By placing this referral I acknowledge that this individual is either unable to, or is unsafe mobilising without a wheelchair, and that a wheelchair would be their primary means of mobility indoors, within their home.</w:t>
      </w:r>
    </w:p>
    <w:p w14:paraId="6EED4325" w14:textId="77777777" w:rsidR="007548CD" w:rsidRPr="00051FB0" w:rsidRDefault="007548CD">
      <w:pPr>
        <w:rPr>
          <w:sz w:val="18"/>
          <w:szCs w:val="18"/>
        </w:rPr>
      </w:pPr>
    </w:p>
    <w:p w14:paraId="1F35DFA6" w14:textId="77777777" w:rsidR="00840597" w:rsidRPr="00051FB0" w:rsidRDefault="0084059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Referrer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4"/>
        <w:gridCol w:w="1560"/>
        <w:gridCol w:w="3705"/>
      </w:tblGrid>
      <w:tr w:rsidR="00840597" w:rsidRPr="00051FB0" w14:paraId="59092ACD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70D1AADC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Name: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3694A5AB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7FA472C0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Email: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62D32396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7F99A366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4FBBD73C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Profession: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743CEDB0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077716C" w14:textId="77777777" w:rsidR="00840597" w:rsidRPr="00051FB0" w:rsidRDefault="00D468E3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Telephone: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61471912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481CF67B" w14:textId="77777777" w:rsidTr="00CB659D">
        <w:trPr>
          <w:trHeight w:val="555"/>
        </w:trPr>
        <w:tc>
          <w:tcPr>
            <w:tcW w:w="1053" w:type="pct"/>
            <w:shd w:val="clear" w:color="auto" w:fill="auto"/>
            <w:vAlign w:val="center"/>
          </w:tcPr>
          <w:p w14:paraId="441E746B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Address (including postcode):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5F650A28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42437FD7" w14:textId="77777777" w:rsidR="00840597" w:rsidRPr="00051FB0" w:rsidRDefault="00D468E3" w:rsidP="00BA26EE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Accreditation number (where applicable):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328C36BE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0543A" w:rsidRPr="00051FB0" w14:paraId="581CF6CC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  <w:vAlign w:val="center"/>
          </w:tcPr>
          <w:p w14:paraId="1A28B643" w14:textId="77777777" w:rsidR="00A0543A" w:rsidRPr="00051FB0" w:rsidRDefault="00361D6F" w:rsidP="00A0543A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658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14D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A614D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A0543A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would like to be invited to any appointments that are made </w:t>
            </w:r>
          </w:p>
        </w:tc>
        <w:tc>
          <w:tcPr>
            <w:tcW w:w="734" w:type="pct"/>
            <w:shd w:val="clear" w:color="auto" w:fill="auto"/>
            <w:vAlign w:val="center"/>
          </w:tcPr>
          <w:p w14:paraId="26E4D932" w14:textId="77777777" w:rsidR="00A0543A" w:rsidRPr="00051FB0" w:rsidRDefault="00A0543A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Signature: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346D1720" w14:textId="77777777" w:rsidR="00A0543A" w:rsidRPr="00051FB0" w:rsidRDefault="00A0543A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B74E7" w:rsidRPr="00051FB0" w14:paraId="48E7103E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</w:tcPr>
          <w:p w14:paraId="6A34D795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have obtained the patient’s consent to refer to </w:t>
            </w:r>
            <w:r w:rsidR="00BA26EE" w:rsidRPr="00051FB0">
              <w:rPr>
                <w:rFonts w:asciiTheme="minorHAnsi" w:hAnsiTheme="minorHAnsi"/>
                <w:b/>
                <w:sz w:val="18"/>
                <w:szCs w:val="18"/>
              </w:rPr>
              <w:t>AJM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  <w:p w14:paraId="083F696A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OR – I am acting in their best interests by referring: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34" w:type="pct"/>
            <w:shd w:val="clear" w:color="auto" w:fill="auto"/>
            <w:vAlign w:val="center"/>
          </w:tcPr>
          <w:p w14:paraId="03BBCBC6" w14:textId="77777777" w:rsidR="00FB74E7" w:rsidRPr="00051FB0" w:rsidRDefault="00FB74E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Date form completed: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56850A40" w14:textId="77777777" w:rsidR="00FB74E7" w:rsidRPr="00051FB0" w:rsidRDefault="00FB74E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6366EFF1" w14:textId="77777777" w:rsidR="00840597" w:rsidRPr="00051FB0" w:rsidRDefault="00840597" w:rsidP="00F06B03">
      <w:pPr>
        <w:rPr>
          <w:sz w:val="18"/>
          <w:szCs w:val="18"/>
        </w:rPr>
      </w:pPr>
    </w:p>
    <w:sectPr w:rsidR="00840597" w:rsidRPr="00051FB0" w:rsidSect="00286588">
      <w:headerReference w:type="default" r:id="rId21"/>
      <w:footerReference w:type="default" r:id="rId22"/>
      <w:pgSz w:w="11906" w:h="16838" w:code="9"/>
      <w:pgMar w:top="720" w:right="720" w:bottom="720" w:left="720" w:header="561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FCD19" w14:textId="77777777" w:rsidR="00901892" w:rsidRDefault="00901892" w:rsidP="00C031F5">
      <w:r>
        <w:separator/>
      </w:r>
    </w:p>
  </w:endnote>
  <w:endnote w:type="continuationSeparator" w:id="0">
    <w:p w14:paraId="7296710B" w14:textId="77777777" w:rsidR="00901892" w:rsidRDefault="00901892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32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  <w:gridCol w:w="851"/>
    </w:tblGrid>
    <w:tr w:rsidR="00495ACB" w14:paraId="6CB8011D" w14:textId="77777777" w:rsidTr="00495ACB">
      <w:trPr>
        <w:trHeight w:val="70"/>
      </w:trPr>
      <w:tc>
        <w:tcPr>
          <w:tcW w:w="9781" w:type="dxa"/>
          <w:hideMark/>
        </w:tcPr>
        <w:p w14:paraId="6EA1C888" w14:textId="5A3A972C" w:rsidR="00495ACB" w:rsidRDefault="00495ACB" w:rsidP="00495ACB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FOR001</w:t>
          </w:r>
          <w:r w:rsidR="0050028D">
            <w:rPr>
              <w:sz w:val="16"/>
              <w:szCs w:val="16"/>
            </w:rPr>
            <w:t>HRT</w:t>
          </w:r>
          <w:r>
            <w:rPr>
              <w:sz w:val="16"/>
              <w:szCs w:val="16"/>
            </w:rPr>
            <w:t xml:space="preserve"> – AJM Wheelchair Service Referral Form – </w:t>
          </w:r>
          <w:r w:rsidR="00560B85">
            <w:rPr>
              <w:sz w:val="16"/>
              <w:szCs w:val="16"/>
            </w:rPr>
            <w:t>09/10/2024</w:t>
          </w:r>
        </w:p>
      </w:tc>
      <w:tc>
        <w:tcPr>
          <w:tcW w:w="851" w:type="dxa"/>
          <w:hideMark/>
        </w:tcPr>
        <w:p w14:paraId="4F96F168" w14:textId="77777777" w:rsidR="00495ACB" w:rsidRDefault="00495ACB" w:rsidP="00495ACB">
          <w:pPr>
            <w:pStyle w:val="Footer"/>
            <w:jc w:val="right"/>
          </w:pPr>
          <w:r>
            <w:rPr>
              <w:sz w:val="16"/>
            </w:rPr>
            <w:t xml:space="preserve">Page: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PAGE   \* MERGEFORMAT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1</w:t>
          </w:r>
          <w:r>
            <w:rPr>
              <w:noProof/>
              <w:sz w:val="16"/>
            </w:rPr>
            <w:fldChar w:fldCharType="end"/>
          </w:r>
        </w:p>
      </w:tc>
    </w:tr>
  </w:tbl>
  <w:p w14:paraId="6A0FA9AC" w14:textId="77777777" w:rsidR="007D5864" w:rsidRPr="001A6557" w:rsidRDefault="00900E27" w:rsidP="001A6557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30751" w14:textId="77777777" w:rsidR="00901892" w:rsidRDefault="00901892" w:rsidP="00C031F5">
      <w:r>
        <w:separator/>
      </w:r>
    </w:p>
  </w:footnote>
  <w:footnote w:type="continuationSeparator" w:id="0">
    <w:p w14:paraId="2CA0A68E" w14:textId="77777777" w:rsidR="00901892" w:rsidRDefault="00901892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14"/>
      <w:gridCol w:w="7133"/>
      <w:gridCol w:w="1987"/>
    </w:tblGrid>
    <w:tr w:rsidR="007D5864" w14:paraId="15577FFF" w14:textId="77777777" w:rsidTr="0050028D">
      <w:trPr>
        <w:trHeight w:val="1081"/>
      </w:trPr>
      <w:tc>
        <w:tcPr>
          <w:tcW w:w="1514" w:type="dxa"/>
        </w:tcPr>
        <w:p w14:paraId="063725D0" w14:textId="77777777" w:rsidR="007D5864" w:rsidRDefault="007D5864" w:rsidP="001476C1">
          <w:pPr>
            <w:pStyle w:val="Header"/>
            <w:ind w:right="-50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drawing>
              <wp:inline distT="0" distB="0" distL="0" distR="0" wp14:anchorId="1ECCD394" wp14:editId="39C1F7BE">
                <wp:extent cx="824230" cy="527050"/>
                <wp:effectExtent l="0" t="0" r="0" b="6350"/>
                <wp:docPr id="1" name="Picture 1" descr="http://www.ajmhealthcare.com/wp-content/uploads/2013/05/AJM_Logo_Small_RGB-300x19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http://www.ajmhealthcare.com/wp-content/uploads/2013/05/AJM_Logo_Small_RGB-300x198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267" cy="530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33" w:type="dxa"/>
        </w:tcPr>
        <w:p w14:paraId="0CB24CD2" w14:textId="395617F9" w:rsidR="008861DD" w:rsidRDefault="001F2B29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>Hertfordshire</w:t>
          </w:r>
          <w:r w:rsidR="00CE49BD"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 xml:space="preserve"> Wheelchair Service</w:t>
          </w:r>
        </w:p>
        <w:p w14:paraId="2F39C6DE" w14:textId="6AA5CF79" w:rsidR="007D5864" w:rsidRPr="008861DD" w:rsidRDefault="00186A37" w:rsidP="001476C1">
          <w:pPr>
            <w:pStyle w:val="Header"/>
            <w:ind w:right="-50"/>
            <w:jc w:val="right"/>
            <w:rPr>
              <w:rFonts w:cs="Arial"/>
              <w:b/>
              <w:color w:val="000000"/>
              <w:sz w:val="22"/>
              <w:szCs w:val="22"/>
            </w:rPr>
          </w:pPr>
          <w:r>
            <w:rPr>
              <w:rFonts w:cs="Arial"/>
              <w:b/>
              <w:color w:val="000000"/>
              <w:sz w:val="22"/>
              <w:szCs w:val="22"/>
            </w:rPr>
            <w:t>NHS Hertfordshire and West Essex Integrated Care Board</w:t>
          </w:r>
        </w:p>
        <w:p w14:paraId="568EFD6D" w14:textId="76155036" w:rsidR="007D5864" w:rsidRPr="001476C1" w:rsidRDefault="007D5864" w:rsidP="001476C1">
          <w:pPr>
            <w:pStyle w:val="Header"/>
            <w:ind w:right="-43"/>
            <w:jc w:val="right"/>
            <w:rPr>
              <w:rFonts w:cs="Arial"/>
              <w:b/>
              <w:color w:val="0070C0"/>
              <w:szCs w:val="40"/>
            </w:rPr>
          </w:pPr>
        </w:p>
      </w:tc>
      <w:tc>
        <w:tcPr>
          <w:tcW w:w="1987" w:type="dxa"/>
        </w:tcPr>
        <w:p w14:paraId="469D2314" w14:textId="77777777" w:rsidR="007D5864" w:rsidRDefault="007D5864" w:rsidP="0050028D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7C526F8E" wp14:editId="018EA50F">
                <wp:extent cx="938597" cy="377825"/>
                <wp:effectExtent l="0" t="0" r="0" b="3175"/>
                <wp:docPr id="2" name="Picture 2" descr="NHS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NHS-RGB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350" cy="379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D62949" w14:textId="77777777" w:rsidR="007D5864" w:rsidRDefault="007D5864" w:rsidP="00900E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33511"/>
    <w:multiLevelType w:val="hybridMultilevel"/>
    <w:tmpl w:val="DC6E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62D05"/>
    <w:multiLevelType w:val="hybridMultilevel"/>
    <w:tmpl w:val="7C880254"/>
    <w:lvl w:ilvl="0" w:tplc="AB9AB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04193"/>
    <w:multiLevelType w:val="hybridMultilevel"/>
    <w:tmpl w:val="CCFC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B57"/>
    <w:multiLevelType w:val="hybridMultilevel"/>
    <w:tmpl w:val="5E0C7A4C"/>
    <w:lvl w:ilvl="0" w:tplc="2D6AB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1711">
    <w:abstractNumId w:val="1"/>
  </w:num>
  <w:num w:numId="2" w16cid:durableId="497766588">
    <w:abstractNumId w:val="3"/>
  </w:num>
  <w:num w:numId="3" w16cid:durableId="2142113049">
    <w:abstractNumId w:val="2"/>
  </w:num>
  <w:num w:numId="4" w16cid:durableId="399597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7D"/>
    <w:rsid w:val="0000226B"/>
    <w:rsid w:val="00002C22"/>
    <w:rsid w:val="00005B04"/>
    <w:rsid w:val="00020C7B"/>
    <w:rsid w:val="0004119D"/>
    <w:rsid w:val="00044417"/>
    <w:rsid w:val="00051FB0"/>
    <w:rsid w:val="00087CFB"/>
    <w:rsid w:val="000A3B4B"/>
    <w:rsid w:val="000B4880"/>
    <w:rsid w:val="000B56F0"/>
    <w:rsid w:val="000C00E2"/>
    <w:rsid w:val="000C045E"/>
    <w:rsid w:val="000C173A"/>
    <w:rsid w:val="000C27E8"/>
    <w:rsid w:val="000C66B3"/>
    <w:rsid w:val="000D1426"/>
    <w:rsid w:val="000F36D0"/>
    <w:rsid w:val="00116DE4"/>
    <w:rsid w:val="00131EA8"/>
    <w:rsid w:val="00131F2A"/>
    <w:rsid w:val="00134A7F"/>
    <w:rsid w:val="001476C1"/>
    <w:rsid w:val="001626F3"/>
    <w:rsid w:val="00177BF0"/>
    <w:rsid w:val="00186A37"/>
    <w:rsid w:val="001A6557"/>
    <w:rsid w:val="001B061D"/>
    <w:rsid w:val="001B61B0"/>
    <w:rsid w:val="001C0D2A"/>
    <w:rsid w:val="001C19AE"/>
    <w:rsid w:val="001C5D26"/>
    <w:rsid w:val="001E2245"/>
    <w:rsid w:val="001E3F45"/>
    <w:rsid w:val="001F101A"/>
    <w:rsid w:val="001F1B2A"/>
    <w:rsid w:val="001F2B29"/>
    <w:rsid w:val="001F617A"/>
    <w:rsid w:val="0020712C"/>
    <w:rsid w:val="00212EFC"/>
    <w:rsid w:val="0021610B"/>
    <w:rsid w:val="00226722"/>
    <w:rsid w:val="00227046"/>
    <w:rsid w:val="002748A7"/>
    <w:rsid w:val="00286588"/>
    <w:rsid w:val="002B1DD7"/>
    <w:rsid w:val="002B7C4D"/>
    <w:rsid w:val="002C1390"/>
    <w:rsid w:val="002E3E9A"/>
    <w:rsid w:val="002F4832"/>
    <w:rsid w:val="00320C77"/>
    <w:rsid w:val="00321D5E"/>
    <w:rsid w:val="0036085A"/>
    <w:rsid w:val="00361D6F"/>
    <w:rsid w:val="00362959"/>
    <w:rsid w:val="003670C3"/>
    <w:rsid w:val="003801FF"/>
    <w:rsid w:val="0038646B"/>
    <w:rsid w:val="003A1A6E"/>
    <w:rsid w:val="003A2AF2"/>
    <w:rsid w:val="003C00B5"/>
    <w:rsid w:val="003C04E7"/>
    <w:rsid w:val="003C2A29"/>
    <w:rsid w:val="003C2BEB"/>
    <w:rsid w:val="003C4007"/>
    <w:rsid w:val="003C7920"/>
    <w:rsid w:val="003E0D3A"/>
    <w:rsid w:val="00407C86"/>
    <w:rsid w:val="004118A8"/>
    <w:rsid w:val="004230C3"/>
    <w:rsid w:val="00423C5C"/>
    <w:rsid w:val="004474AC"/>
    <w:rsid w:val="00450F51"/>
    <w:rsid w:val="00452791"/>
    <w:rsid w:val="00454AD1"/>
    <w:rsid w:val="0046371E"/>
    <w:rsid w:val="00467AA5"/>
    <w:rsid w:val="00474C79"/>
    <w:rsid w:val="00495ACB"/>
    <w:rsid w:val="004A614D"/>
    <w:rsid w:val="004B6FC5"/>
    <w:rsid w:val="004C260F"/>
    <w:rsid w:val="004C46A4"/>
    <w:rsid w:val="004C5BF5"/>
    <w:rsid w:val="004D037E"/>
    <w:rsid w:val="004F2261"/>
    <w:rsid w:val="004F2E58"/>
    <w:rsid w:val="004F59B7"/>
    <w:rsid w:val="0050028D"/>
    <w:rsid w:val="0051411F"/>
    <w:rsid w:val="005457B3"/>
    <w:rsid w:val="00560B85"/>
    <w:rsid w:val="0056409F"/>
    <w:rsid w:val="0057712E"/>
    <w:rsid w:val="00591707"/>
    <w:rsid w:val="005978AB"/>
    <w:rsid w:val="005B4476"/>
    <w:rsid w:val="005C76DF"/>
    <w:rsid w:val="005D32DB"/>
    <w:rsid w:val="005E14D6"/>
    <w:rsid w:val="005F05D2"/>
    <w:rsid w:val="005F1C70"/>
    <w:rsid w:val="005F76A2"/>
    <w:rsid w:val="00623004"/>
    <w:rsid w:val="00626201"/>
    <w:rsid w:val="006477D1"/>
    <w:rsid w:val="00655EBA"/>
    <w:rsid w:val="00657452"/>
    <w:rsid w:val="00680D2D"/>
    <w:rsid w:val="00685C18"/>
    <w:rsid w:val="00691A7A"/>
    <w:rsid w:val="0069657C"/>
    <w:rsid w:val="00696AF3"/>
    <w:rsid w:val="006A5781"/>
    <w:rsid w:val="006A6CF9"/>
    <w:rsid w:val="006D5061"/>
    <w:rsid w:val="006E3DB8"/>
    <w:rsid w:val="006E4789"/>
    <w:rsid w:val="006F33B5"/>
    <w:rsid w:val="0070654A"/>
    <w:rsid w:val="0071517D"/>
    <w:rsid w:val="00717C12"/>
    <w:rsid w:val="00733BBF"/>
    <w:rsid w:val="00736DB8"/>
    <w:rsid w:val="007474EB"/>
    <w:rsid w:val="007548CD"/>
    <w:rsid w:val="00761C8B"/>
    <w:rsid w:val="007702A8"/>
    <w:rsid w:val="00772B00"/>
    <w:rsid w:val="007822C0"/>
    <w:rsid w:val="00783139"/>
    <w:rsid w:val="007A2B8E"/>
    <w:rsid w:val="007A4E82"/>
    <w:rsid w:val="007B5D66"/>
    <w:rsid w:val="007B7193"/>
    <w:rsid w:val="007C1DE8"/>
    <w:rsid w:val="007D1557"/>
    <w:rsid w:val="007D5864"/>
    <w:rsid w:val="007E4A34"/>
    <w:rsid w:val="0081690B"/>
    <w:rsid w:val="00817E61"/>
    <w:rsid w:val="00822C6D"/>
    <w:rsid w:val="008238F0"/>
    <w:rsid w:val="00826875"/>
    <w:rsid w:val="00832D11"/>
    <w:rsid w:val="008349DC"/>
    <w:rsid w:val="00840597"/>
    <w:rsid w:val="00840BC1"/>
    <w:rsid w:val="00882D43"/>
    <w:rsid w:val="008846F5"/>
    <w:rsid w:val="008861DD"/>
    <w:rsid w:val="008B1A80"/>
    <w:rsid w:val="008D231B"/>
    <w:rsid w:val="008D58BA"/>
    <w:rsid w:val="008E0E06"/>
    <w:rsid w:val="008E2C29"/>
    <w:rsid w:val="00900E27"/>
    <w:rsid w:val="00900FB1"/>
    <w:rsid w:val="00901892"/>
    <w:rsid w:val="009134CB"/>
    <w:rsid w:val="00916118"/>
    <w:rsid w:val="009176AD"/>
    <w:rsid w:val="009212D7"/>
    <w:rsid w:val="00934145"/>
    <w:rsid w:val="00953E19"/>
    <w:rsid w:val="00960D4F"/>
    <w:rsid w:val="009672FD"/>
    <w:rsid w:val="00971BEB"/>
    <w:rsid w:val="00980A3C"/>
    <w:rsid w:val="00986BB7"/>
    <w:rsid w:val="00991199"/>
    <w:rsid w:val="0099603A"/>
    <w:rsid w:val="009A1937"/>
    <w:rsid w:val="009A4E3E"/>
    <w:rsid w:val="009B46D0"/>
    <w:rsid w:val="009D69E7"/>
    <w:rsid w:val="009D7E46"/>
    <w:rsid w:val="009F30EC"/>
    <w:rsid w:val="00A03E30"/>
    <w:rsid w:val="00A0543A"/>
    <w:rsid w:val="00A15EC4"/>
    <w:rsid w:val="00A327F1"/>
    <w:rsid w:val="00A40480"/>
    <w:rsid w:val="00A510E0"/>
    <w:rsid w:val="00A54CCB"/>
    <w:rsid w:val="00A67C7F"/>
    <w:rsid w:val="00A760DD"/>
    <w:rsid w:val="00A763BB"/>
    <w:rsid w:val="00A90E72"/>
    <w:rsid w:val="00AA0D70"/>
    <w:rsid w:val="00AB71FA"/>
    <w:rsid w:val="00AC1240"/>
    <w:rsid w:val="00AC4DD2"/>
    <w:rsid w:val="00AE2029"/>
    <w:rsid w:val="00AE7B4B"/>
    <w:rsid w:val="00AF391D"/>
    <w:rsid w:val="00B02921"/>
    <w:rsid w:val="00B26721"/>
    <w:rsid w:val="00B57FC7"/>
    <w:rsid w:val="00B6253B"/>
    <w:rsid w:val="00B734CB"/>
    <w:rsid w:val="00B84A1B"/>
    <w:rsid w:val="00BA26EE"/>
    <w:rsid w:val="00BC4539"/>
    <w:rsid w:val="00BD0480"/>
    <w:rsid w:val="00BD05E3"/>
    <w:rsid w:val="00BD52AE"/>
    <w:rsid w:val="00BD54B5"/>
    <w:rsid w:val="00BE2C27"/>
    <w:rsid w:val="00BF0329"/>
    <w:rsid w:val="00C031F5"/>
    <w:rsid w:val="00C114FB"/>
    <w:rsid w:val="00C1570D"/>
    <w:rsid w:val="00C3161F"/>
    <w:rsid w:val="00C325FF"/>
    <w:rsid w:val="00C41E17"/>
    <w:rsid w:val="00C41EEB"/>
    <w:rsid w:val="00C441D1"/>
    <w:rsid w:val="00C44680"/>
    <w:rsid w:val="00C5713D"/>
    <w:rsid w:val="00C65DCB"/>
    <w:rsid w:val="00C77F3B"/>
    <w:rsid w:val="00C940FE"/>
    <w:rsid w:val="00C96F60"/>
    <w:rsid w:val="00CA4F1F"/>
    <w:rsid w:val="00CB659D"/>
    <w:rsid w:val="00CC4FE4"/>
    <w:rsid w:val="00CD6197"/>
    <w:rsid w:val="00CE49BD"/>
    <w:rsid w:val="00D232D4"/>
    <w:rsid w:val="00D468E3"/>
    <w:rsid w:val="00D77661"/>
    <w:rsid w:val="00D816C6"/>
    <w:rsid w:val="00D94601"/>
    <w:rsid w:val="00D95F04"/>
    <w:rsid w:val="00DA64FA"/>
    <w:rsid w:val="00DB57F5"/>
    <w:rsid w:val="00DB6739"/>
    <w:rsid w:val="00DE2BEA"/>
    <w:rsid w:val="00DF4E20"/>
    <w:rsid w:val="00E03882"/>
    <w:rsid w:val="00E1403F"/>
    <w:rsid w:val="00E1779E"/>
    <w:rsid w:val="00E20C62"/>
    <w:rsid w:val="00E30C38"/>
    <w:rsid w:val="00E54D73"/>
    <w:rsid w:val="00E760A3"/>
    <w:rsid w:val="00EB2174"/>
    <w:rsid w:val="00EB238C"/>
    <w:rsid w:val="00EC32C1"/>
    <w:rsid w:val="00ED63BA"/>
    <w:rsid w:val="00EE38CF"/>
    <w:rsid w:val="00EF6154"/>
    <w:rsid w:val="00F02300"/>
    <w:rsid w:val="00F06B03"/>
    <w:rsid w:val="00F35C27"/>
    <w:rsid w:val="00F41301"/>
    <w:rsid w:val="00F418FA"/>
    <w:rsid w:val="00F6108D"/>
    <w:rsid w:val="00F70238"/>
    <w:rsid w:val="00F73737"/>
    <w:rsid w:val="00F745EF"/>
    <w:rsid w:val="00F85036"/>
    <w:rsid w:val="00F90E10"/>
    <w:rsid w:val="00FA0168"/>
    <w:rsid w:val="00FA7F2E"/>
    <w:rsid w:val="00FB74E7"/>
    <w:rsid w:val="00FC0913"/>
    <w:rsid w:val="00FD6A75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77E27F"/>
  <w15:docId w15:val="{24B88BDF-C77F-4251-8D31-BF96CD3F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474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https://www.google.co.uk/url?sa=i&amp;rct=j&amp;q=&amp;esrc=s&amp;source=images&amp;cd=&amp;ved=2ahUKEwiGtqHbi9_iAhU6BGMBHamRDqcQjRx6BAgBEAU&amp;url=https%3A%2F%2Ficonscout.com%2Ficon%2Ffront-yard-garage-garden-tree-car-parking&amp;psig=AOvVaw2ee0eSL78rrYDyUmuRqMB8&amp;ust=1560262172517342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mailto:ajm.herts@nhs.net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ved=2ahUKEwiRqenjit_iAhVQA2MBHR_6DxcQjRx6BAgBEAU&amp;url=http%3A%2F%2Fclipart-library.com%2Fhouse-line-cliparts.html&amp;psig=AOvVaw360Q7k5h4NZqCTSZTFaqjW&amp;ust=1560261923641006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ertsWCS@ajmhealthcare.org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ly.alfandary\Downloads\FOR001%20-%20Referral%20Form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307C3ABD92A141B269536993DF37BF" ma:contentTypeVersion="17" ma:contentTypeDescription="Create a new document." ma:contentTypeScope="" ma:versionID="8d2104a4f0250c06b6f382d07644bb10">
  <xsd:schema xmlns:xsd="http://www.w3.org/2001/XMLSchema" xmlns:xs="http://www.w3.org/2001/XMLSchema" xmlns:p="http://schemas.microsoft.com/office/2006/metadata/properties" xmlns:ns2="ee0b1a37-ba69-4cae-93ab-e189bde8513e" xmlns:ns3="80161796-d4d6-4ad7-88fb-1332b34007b6" targetNamespace="http://schemas.microsoft.com/office/2006/metadata/properties" ma:root="true" ma:fieldsID="af3e1cb89a45f03c44df1f231c8db870" ns2:_="" ns3:_="">
    <xsd:import namespace="ee0b1a37-ba69-4cae-93ab-e189bde8513e"/>
    <xsd:import namespace="80161796-d4d6-4ad7-88fb-1332b34007b6"/>
    <xsd:element name="properties">
      <xsd:complexType>
        <xsd:sequence>
          <xsd:element name="documentManagement">
            <xsd:complexType>
              <xsd:all>
                <xsd:element ref="ns2:Dateupdated" minOccurs="0"/>
                <xsd:element ref="ns2:AJMTAG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b1a37-ba69-4cae-93ab-e189bde8513e" elementFormDefault="qualified">
    <xsd:import namespace="http://schemas.microsoft.com/office/2006/documentManagement/types"/>
    <xsd:import namespace="http://schemas.microsoft.com/office/infopath/2007/PartnerControls"/>
    <xsd:element name="Dateupdated" ma:index="2" nillable="true" ma:displayName="Date updated" ma:description="The date the document was last updated " ma:format="DateTime" ma:internalName="Dateupdated" ma:readOnly="false">
      <xsd:simpleType>
        <xsd:restriction base="dms:DateTime"/>
      </xsd:simpleType>
    </xsd:element>
    <xsd:element name="AJMTAG" ma:index="3" nillable="true" ma:displayName="AJMTAG" ma:description="Description of the content" ma:format="Dropdown" ma:internalName="AJMTAG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5" nillable="true" ma:displayName="Tags" ma:hidden="true" ma:internalName="MediaServiceAutoTags" ma:readOnly="true">
      <xsd:simpleType>
        <xsd:restriction base="dms:Text"/>
      </xsd:simpleType>
    </xsd:element>
    <xsd:element name="MediaServiceOCR" ma:index="16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b47628-8d40-46c7-98ca-3e3297794e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61796-d4d6-4ad7-88fb-1332b34007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2" nillable="true" ma:displayName="Taxonomy Catch All Column" ma:hidden="true" ma:list="{19e7fbec-ee3d-4ad1-aeed-747b75e0f9e1}" ma:internalName="TaxCatchAll" ma:showField="CatchAllData" ma:web="80161796-d4d6-4ad7-88fb-1332b34007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updated xmlns="ee0b1a37-ba69-4cae-93ab-e189bde8513e" xsi:nil="true"/>
    <AJMTAG xmlns="ee0b1a37-ba69-4cae-93ab-e189bde8513e">Template Clinical Form</AJMTAG>
    <TaxCatchAll xmlns="80161796-d4d6-4ad7-88fb-1332b34007b6" xsi:nil="true"/>
    <lcf76f155ced4ddcb4097134ff3c332f xmlns="ee0b1a37-ba69-4cae-93ab-e189bde851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17000-D21D-4559-9F04-9B5B2C8A8F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0b1a37-ba69-4cae-93ab-e189bde8513e"/>
    <ds:schemaRef ds:uri="80161796-d4d6-4ad7-88fb-1332b34007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368E34-DB6C-4A9F-AB79-6399A6606D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4BAB51-CA1E-4836-ABB0-D479DD349A5D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0161796-d4d6-4ad7-88fb-1332b34007b6"/>
    <ds:schemaRef ds:uri="http://purl.org/dc/terms/"/>
    <ds:schemaRef ds:uri="ee0b1a37-ba69-4cae-93ab-e189bde8513e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7DBFC2C-C29A-429E-92DE-C79F2115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FOR001 - Referral Form TEMPLATE</Template>
  <TotalTime>1</TotalTime>
  <Pages>4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gem</Company>
  <LinksUpToDate>false</LinksUpToDate>
  <CharactersWithSpaces>9127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Polly Alfandary</dc:creator>
  <cp:lastModifiedBy>Jack Knight</cp:lastModifiedBy>
  <cp:revision>2</cp:revision>
  <cp:lastPrinted>2023-03-14T16:34:00Z</cp:lastPrinted>
  <dcterms:created xsi:type="dcterms:W3CDTF">2025-03-16T20:45:00Z</dcterms:created>
  <dcterms:modified xsi:type="dcterms:W3CDTF">2025-03-16T20:45:00Z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0x0101003E307C3ABD92A141B269536993DF37BF</vt:lpwstr>
  </property>
</Properties>
</file>